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19E87" w14:textId="77777777" w:rsidR="006A249D" w:rsidRPr="006A249D" w:rsidRDefault="006A249D" w:rsidP="006A249D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i/>
          <w:noProof/>
          <w:color w:val="00B050"/>
          <w:sz w:val="24"/>
          <w:szCs w:val="24"/>
          <w:shd w:val="clear" w:color="auto" w:fill="FFFFFF"/>
          <w:lang w:eastAsia="ru-RU"/>
        </w:rPr>
      </w:pPr>
      <w:r w:rsidRPr="006A249D">
        <w:rPr>
          <w:rFonts w:ascii="Arial" w:eastAsia="Calibri" w:hAnsi="Arial" w:cs="Arial"/>
          <w:b/>
          <w:i/>
          <w:noProof/>
          <w:color w:val="00B050"/>
          <w:sz w:val="24"/>
          <w:szCs w:val="24"/>
          <w:shd w:val="clear" w:color="auto" w:fill="FFFFFF"/>
          <w:lang w:eastAsia="ru-RU"/>
        </w:rPr>
        <w:t xml:space="preserve">«Детство счастливое, потому что не думает о счастье» </w:t>
      </w:r>
    </w:p>
    <w:p w14:paraId="278B7A96" w14:textId="77777777" w:rsidR="006A249D" w:rsidRPr="006A249D" w:rsidRDefault="006A249D" w:rsidP="006A249D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i/>
          <w:color w:val="0070C0"/>
          <w:sz w:val="24"/>
          <w:szCs w:val="24"/>
          <w:shd w:val="clear" w:color="auto" w:fill="FFFFFF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A249D" w:rsidRPr="006A249D" w14:paraId="332E2DF8" w14:textId="77777777" w:rsidTr="006136D9">
        <w:trPr>
          <w:trHeight w:val="2034"/>
        </w:trPr>
        <w:tc>
          <w:tcPr>
            <w:tcW w:w="3190" w:type="dxa"/>
          </w:tcPr>
          <w:p w14:paraId="2CEA824B" w14:textId="77777777" w:rsid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B953AC2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A249D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editId="60B2EA16">
                  <wp:extent cx="1668780" cy="1580515"/>
                  <wp:effectExtent l="0" t="0" r="7620" b="635"/>
                  <wp:docPr id="2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8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BF133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</w:p>
          <w:p w14:paraId="6A6131BA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3190" w:type="dxa"/>
          </w:tcPr>
          <w:p w14:paraId="2DBDA49B" w14:textId="77777777" w:rsidR="006A249D" w:rsidRPr="006A249D" w:rsidRDefault="006A249D" w:rsidP="006136D9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 w:bidi="en-US"/>
              </w:rPr>
            </w:pPr>
          </w:p>
          <w:p w14:paraId="5F60A7B2" w14:textId="77777777" w:rsidR="006A249D" w:rsidRPr="006A249D" w:rsidRDefault="006A249D" w:rsidP="006136D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</w:pPr>
            <w:r w:rsidRPr="006A249D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t xml:space="preserve">МУНИЦИПАЛЬНОЕ БЮДЖЕТНОЕ ДОШКОЛЬНОЕ ОБРАЗОВАТЕЛЬНОЕ  </w:t>
            </w:r>
            <w:r w:rsidRPr="006A249D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УЧРЕЖДЕНИЕ «ДЕТСКИЙ САД №23 ст. АРХОНСКАЯ» </w:t>
            </w:r>
            <w:r w:rsidRPr="006A249D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  МО – ПРИГОРОДНЫЙ РАЙОН РСО – АЛАНИЯ</w:t>
            </w:r>
          </w:p>
          <w:p w14:paraId="1A0E4C41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363120,ст. Архонская,</w:t>
            </w:r>
          </w:p>
          <w:p w14:paraId="3190255E" w14:textId="6E3FE21E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ул. Ворошилова, 44</w:t>
            </w:r>
          </w:p>
          <w:p w14:paraId="01F65321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8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 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(867 39) 3 12 79,</w:t>
            </w:r>
          </w:p>
          <w:p w14:paraId="61DFD381" w14:textId="23D28A58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e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-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mail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:</w:t>
            </w:r>
            <w:proofErr w:type="spellStart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tchernitzkaja</w:t>
            </w:r>
            <w:proofErr w:type="spellEnd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ds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23@</w:t>
            </w:r>
            <w:proofErr w:type="spellStart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yandex</w:t>
            </w:r>
            <w:proofErr w:type="spellEnd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proofErr w:type="spellStart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ru</w:t>
            </w:r>
            <w:proofErr w:type="spellEnd"/>
          </w:p>
          <w:p w14:paraId="62C1F6BF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191" w:type="dxa"/>
          </w:tcPr>
          <w:p w14:paraId="4623EA08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editId="4ACB3864">
                  <wp:extent cx="1805940" cy="1805940"/>
                  <wp:effectExtent l="0" t="0" r="0" b="0"/>
                  <wp:docPr id="3" name="Рисунок 3" descr="https://sun6-23.userapi.com/s/v1/if1/gfbOYiQkkwy3P3S4XCynUH5vHGCcWiqBKi451poUzKX7-EY6jhNs2D4habDex4r0Xt_4fT-Z.jpg?size=2160x2160&amp;quality=96&amp;crop=0,0,2160,2160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un6-23.userapi.com/s/v1/if1/gfbOYiQkkwy3P3S4XCynUH5vHGCcWiqBKi451poUzKX7-EY6jhNs2D4habDex4r0Xt_4fT-Z.jpg?size=2160x2160&amp;quality=96&amp;crop=0,0,2160,2160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76" cy="180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D61D47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sz w:val="20"/>
                <w:szCs w:val="20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Средняя группа</w:t>
            </w:r>
            <w:r w:rsidRPr="006A249D">
              <w:rPr>
                <w:rFonts w:ascii="Times New Roman" w:eastAsia="Calibri" w:hAnsi="Times New Roman" w:cs="Times New Roman"/>
                <w:b/>
                <w:i/>
                <w:color w:val="FFC000"/>
                <w:sz w:val="20"/>
                <w:szCs w:val="20"/>
                <w:lang w:eastAsia="ru-RU"/>
              </w:rPr>
              <w:t xml:space="preserve"> </w:t>
            </w:r>
            <w:r w:rsidRPr="006A249D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«Гномики»</w:t>
            </w:r>
          </w:p>
        </w:tc>
      </w:tr>
      <w:tr w:rsidR="006A249D" w:rsidRPr="006A249D" w14:paraId="29AA46DD" w14:textId="77777777" w:rsidTr="006136D9">
        <w:trPr>
          <w:trHeight w:val="470"/>
        </w:trPr>
        <w:tc>
          <w:tcPr>
            <w:tcW w:w="6380" w:type="dxa"/>
            <w:gridSpan w:val="2"/>
          </w:tcPr>
          <w:p w14:paraId="0DA662A1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Газета для родителей, детей и педагогов</w:t>
            </w:r>
          </w:p>
          <w:p w14:paraId="432284AB" w14:textId="00444D50" w:rsidR="006A249D" w:rsidRPr="006A249D" w:rsidRDefault="00ED111F" w:rsidP="006136D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  <w:lang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Fill>
                  <w14:gradFill>
                    <w14:gsLst>
                      <w14:gs w14:pos="50000">
                        <w14:srgbClr w14:val="00B050"/>
                      </w14:gs>
                      <w14:gs w14:pos="34000">
                        <w14:srgbClr w14:val="FFFF00"/>
                      </w14:gs>
                      <w14:gs w14:pos="16000">
                        <w14:schemeClr w14:val="accent6">
                          <w14:lumMod w14:val="75000"/>
                        </w14:schemeClr>
                      </w14:gs>
                      <w14:gs w14:pos="0">
                        <w14:srgbClr w14:val="FF0000"/>
                      </w14:gs>
                      <w14:gs w14:pos="80000">
                        <w14:srgbClr w14:val="0070C0"/>
                      </w14:gs>
                      <w14:gs w14:pos="65000">
                        <w14:srgbClr w14:val="00B0F0"/>
                      </w14:gs>
                      <w14:gs w14:pos="94000">
                        <w14:srgbClr w14:val="7030A0"/>
                      </w14:gs>
                    </w14:gsLst>
                    <w14:lin w14:ang="0" w14:scaled="0"/>
                  </w14:gradFill>
                </w14:textFill>
              </w:rPr>
              <w:t>«Мир глазами детей»!</w:t>
            </w:r>
          </w:p>
        </w:tc>
        <w:tc>
          <w:tcPr>
            <w:tcW w:w="3191" w:type="dxa"/>
          </w:tcPr>
          <w:p w14:paraId="1E486738" w14:textId="67437C9D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Выпуск №</w:t>
            </w:r>
            <w:r w:rsidR="00D26878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3</w:t>
            </w:r>
          </w:p>
          <w:p w14:paraId="5AAC93AD" w14:textId="76D371DA" w:rsidR="006A249D" w:rsidRPr="006A249D" w:rsidRDefault="00D26878" w:rsidP="006136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Май</w:t>
            </w:r>
            <w:r w:rsidR="006A249D" w:rsidRPr="006A249D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2023 года</w:t>
            </w:r>
          </w:p>
        </w:tc>
      </w:tr>
    </w:tbl>
    <w:p w14:paraId="046D5F29" w14:textId="77777777" w:rsidR="006A249D" w:rsidRPr="006A249D" w:rsidRDefault="006A249D" w:rsidP="006A249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2E85752" w14:textId="77777777" w:rsidR="006A249D" w:rsidRPr="006A249D" w:rsidRDefault="006A249D" w:rsidP="006A249D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</w:p>
    <w:p w14:paraId="566AE42B" w14:textId="77777777" w:rsidR="006A249D" w:rsidRPr="006A249D" w:rsidRDefault="006A249D" w:rsidP="006A249D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</w:p>
    <w:p w14:paraId="3172579D" w14:textId="77777777" w:rsidR="00ED111F" w:rsidRDefault="006A249D" w:rsidP="006A249D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32"/>
          <w:szCs w:val="32"/>
          <w:lang w:eastAsia="ru-RU"/>
        </w:rPr>
        <w:t>Здравствуйте,</w:t>
      </w:r>
    </w:p>
    <w:p w14:paraId="2EE4BD13" w14:textId="77777777" w:rsidR="00ED111F" w:rsidRDefault="006A249D" w:rsidP="00ED111F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дорогие читатели газеты</w:t>
      </w:r>
    </w:p>
    <w:p w14:paraId="5DC0175E" w14:textId="76297119" w:rsidR="006A249D" w:rsidRPr="006A249D" w:rsidRDefault="006A249D" w:rsidP="00ED111F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36"/>
          <w:szCs w:val="36"/>
          <w:lang w:eastAsia="ru-RU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Fill>
            <w14:gradFill>
              <w14:gsLst>
                <w14:gs w14:pos="50000">
                  <w14:srgbClr w14:val="00B050"/>
                </w14:gs>
                <w14:gs w14:pos="34000">
                  <w14:srgbClr w14:val="FFFF00"/>
                </w14:gs>
                <w14:gs w14:pos="16000">
                  <w14:schemeClr w14:val="accent6">
                    <w14:lumMod w14:val="75000"/>
                  </w14:schemeClr>
                </w14:gs>
                <w14:gs w14:pos="0">
                  <w14:srgbClr w14:val="FF0000"/>
                </w14:gs>
                <w14:gs w14:pos="80000">
                  <w14:srgbClr w14:val="0070C0"/>
                </w14:gs>
                <w14:gs w14:pos="65000">
                  <w14:srgbClr w14:val="00B0F0"/>
                </w14:gs>
                <w14:gs w14:pos="94000">
                  <w14:srgbClr w14:val="7030A0"/>
                </w14:gs>
              </w14:gsLst>
              <w14:lin w14:ang="0" w14:scaled="0"/>
            </w14:gradFill>
          </w14:textFill>
        </w:rPr>
        <w:t xml:space="preserve"> «Мир глазами детей»!</w:t>
      </w:r>
    </w:p>
    <w:p w14:paraId="2EE5A7DE" w14:textId="7B6A0463" w:rsidR="00ED111F" w:rsidRDefault="006A249D" w:rsidP="006A249D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Мы рады представить Вам </w:t>
      </w:r>
      <w:r w:rsidR="000E1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третий</w:t>
      </w: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номер газеты </w:t>
      </w:r>
    </w:p>
    <w:p w14:paraId="3B65AD77" w14:textId="77777777" w:rsidR="00ED111F" w:rsidRDefault="006A249D" w:rsidP="006A249D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2022-2023 учебного года, </w:t>
      </w:r>
    </w:p>
    <w:p w14:paraId="46BC8273" w14:textId="77777777" w:rsidR="00ED111F" w:rsidRDefault="006A249D" w:rsidP="006A249D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посвященный</w:t>
      </w:r>
      <w:proofErr w:type="gramEnd"/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таким праздникам и будням как: </w:t>
      </w:r>
    </w:p>
    <w:p w14:paraId="2D4D5182" w14:textId="628C2B84" w:rsidR="006A249D" w:rsidRPr="006A249D" w:rsidRDefault="006A249D" w:rsidP="006A249D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«</w:t>
      </w:r>
      <w:r w:rsidR="000E1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8 Марта</w:t>
      </w: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», «</w:t>
      </w:r>
      <w:r w:rsidR="000E1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День космонавтики</w:t>
      </w: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», «</w:t>
      </w:r>
      <w:r w:rsidR="000E1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Пасха</w:t>
      </w: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», «</w:t>
      </w:r>
      <w:r w:rsidR="000E1CD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День Победы!</w:t>
      </w: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» и др., в которой Вы узнаете о наших достижениях, новостях, планах. </w:t>
      </w:r>
    </w:p>
    <w:p w14:paraId="26198BB0" w14:textId="77777777" w:rsidR="00A4051F" w:rsidRDefault="006A249D" w:rsidP="006A249D">
      <w:pPr>
        <w:tabs>
          <w:tab w:val="left" w:pos="1440"/>
        </w:tabs>
        <w:spacing w:after="0" w:line="240" w:lineRule="auto"/>
        <w:ind w:left="-142" w:right="142" w:firstLine="142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Напоминаем, что каждый номер газеты «Мир глазами детей», </w:t>
      </w:r>
    </w:p>
    <w:p w14:paraId="0A3CB256" w14:textId="77777777" w:rsidR="006A249D" w:rsidRPr="006A249D" w:rsidRDefault="006A249D" w:rsidP="006A249D">
      <w:pPr>
        <w:tabs>
          <w:tab w:val="left" w:pos="1440"/>
        </w:tabs>
        <w:spacing w:after="0" w:line="240" w:lineRule="auto"/>
        <w:ind w:left="-142" w:right="142" w:firstLine="142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Вы можете прочесть </w:t>
      </w:r>
    </w:p>
    <w:p w14:paraId="55923301" w14:textId="77777777" w:rsidR="006A249D" w:rsidRPr="006A249D" w:rsidRDefault="006A249D" w:rsidP="006A249D">
      <w:pPr>
        <w:tabs>
          <w:tab w:val="left" w:pos="1440"/>
        </w:tabs>
        <w:spacing w:after="0" w:line="240" w:lineRule="auto"/>
        <w:ind w:left="-142" w:right="142" w:firstLine="142"/>
        <w:jc w:val="center"/>
        <w:rPr>
          <w:rFonts w:ascii="Times New Roman" w:eastAsia="Calibri" w:hAnsi="Times New Roman" w:cs="Times New Roman"/>
          <w:b/>
          <w:i/>
          <w:color w:val="4F81BD" w:themeColor="accent1"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на нашем сайте </w:t>
      </w:r>
      <w:hyperlink r:id="rId10" w:history="1"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eastAsia="ru-RU"/>
          </w:rPr>
          <w:t>http://</w:t>
        </w:r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val="en-US" w:eastAsia="ru-RU"/>
          </w:rPr>
          <w:t>ds</w:t>
        </w:r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eastAsia="ru-RU"/>
          </w:rPr>
          <w:t>23-</w:t>
        </w:r>
        <w:proofErr w:type="spellStart"/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val="en-US" w:eastAsia="ru-RU"/>
          </w:rPr>
          <w:t>arhonka</w:t>
        </w:r>
        <w:proofErr w:type="spellEnd"/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eastAsia="ru-RU"/>
          </w:rPr>
          <w:t>.</w:t>
        </w:r>
        <w:proofErr w:type="spellStart"/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eastAsia="ru-RU"/>
          </w:rPr>
          <w:t>ru</w:t>
        </w:r>
        <w:proofErr w:type="spellEnd"/>
      </w:hyperlink>
      <w:r w:rsidRPr="006A249D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eastAsia="ru-RU"/>
        </w:rPr>
        <w:t>.</w:t>
      </w:r>
    </w:p>
    <w:p w14:paraId="64BB9C2E" w14:textId="77777777" w:rsidR="006A249D" w:rsidRPr="006A249D" w:rsidRDefault="006A249D" w:rsidP="006A249D">
      <w:pPr>
        <w:tabs>
          <w:tab w:val="left" w:pos="1440"/>
        </w:tabs>
        <w:spacing w:after="0" w:line="240" w:lineRule="auto"/>
        <w:ind w:left="-142" w:right="142" w:firstLine="142"/>
        <w:jc w:val="center"/>
        <w:rPr>
          <w:rFonts w:ascii="Times New Roman" w:eastAsia="Calibri" w:hAnsi="Times New Roman" w:cs="Times New Roman"/>
          <w:b/>
          <w:i/>
          <w:lang w:eastAsia="ru-RU"/>
        </w:rPr>
      </w:pPr>
    </w:p>
    <w:p w14:paraId="0C63835B" w14:textId="77777777" w:rsidR="00B14510" w:rsidRDefault="00B14510"/>
    <w:p w14:paraId="0A7FA954" w14:textId="77777777" w:rsidR="00A4051F" w:rsidRDefault="00A4051F"/>
    <w:p w14:paraId="6347006A" w14:textId="5A781F2E" w:rsidR="00A4051F" w:rsidRDefault="00A4051F">
      <w:r w:rsidRPr="00A4051F">
        <w:rPr>
          <w:noProof/>
          <w:lang w:eastAsia="ru-RU"/>
        </w:rPr>
        <w:drawing>
          <wp:inline distT="0" distB="0" distL="0" distR="0" wp14:editId="2F5298D5">
            <wp:extent cx="5940425" cy="1979033"/>
            <wp:effectExtent l="0" t="0" r="0" b="0"/>
            <wp:docPr id="4" name="Рисунок 4" descr="https://lh6.googleusercontent.com/gM--Ev9oqPfn6ZljeOendFdr1yrunptdFF0rxGI6vBFDaBtN5ceGgtKpag3OVj_VPYXJnyZw4T1Sy597STBS2l76c_fhGSIlFuGtsbZC9gB2wXDmICLmfrFMKqcfs0G4cZ1ngfu9Pk6UNUwLpCZg8XIkfU-m7qAkTO8EIWFSk5CWcjc73tjYi5E5iyP5dzWgUTy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lh6.googleusercontent.com/gM--Ev9oqPfn6ZljeOendFdr1yrunptdFF0rxGI6vBFDaBtN5ceGgtKpag3OVj_VPYXJnyZw4T1Sy597STBS2l76c_fhGSIlFuGtsbZC9gB2wXDmICLmfrFMKqcfs0G4cZ1ngfu9Pk6UNUwLpCZg8XIkfU-m7qAkTO8EIWFSk5CWcjc73tjYi5E5iyP5dzWgUTyz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0F13B69" w14:textId="77777777" w:rsidR="00A4051F" w:rsidRDefault="00A4051F"/>
    <w:p w14:paraId="1F1E2EFE" w14:textId="77777777" w:rsidR="00031E60" w:rsidRDefault="00031E60" w:rsidP="00FB0651">
      <w:pPr>
        <w:jc w:val="center"/>
        <w:rPr>
          <w:rFonts w:ascii="Times New Roman" w:hAnsi="Times New Roman" w:cs="Times New Roman"/>
          <w:b/>
          <w:i/>
          <w:color w:val="FF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</w:pPr>
    </w:p>
    <w:p w14:paraId="76EDC0A2" w14:textId="11DBB034" w:rsidR="00A4051F" w:rsidRDefault="00F2797E" w:rsidP="00FB0651">
      <w:pPr>
        <w:jc w:val="center"/>
        <w:rPr>
          <w:rFonts w:ascii="Times New Roman" w:hAnsi="Times New Roman" w:cs="Times New Roman"/>
          <w:b/>
          <w:i/>
          <w:color w:val="FF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</w:pPr>
      <w:r w:rsidRPr="000E1CDE">
        <w:rPr>
          <w:rFonts w:ascii="Times New Roman" w:hAnsi="Times New Roman" w:cs="Times New Roman"/>
          <w:b/>
          <w:i/>
          <w:color w:val="FF0000"/>
          <w:spacing w:val="10"/>
          <w:sz w:val="72"/>
          <w:szCs w:val="7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  <w:lastRenderedPageBreak/>
        <w:t>«</w:t>
      </w:r>
      <w:r w:rsidR="000E1CDE" w:rsidRPr="000E1CDE">
        <w:rPr>
          <w:rFonts w:ascii="Times New Roman" w:hAnsi="Times New Roman" w:cs="Times New Roman"/>
          <w:b/>
          <w:i/>
          <w:color w:val="FF0000"/>
          <w:spacing w:val="10"/>
          <w:sz w:val="72"/>
          <w:szCs w:val="7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  <w:t>8 Марта</w:t>
      </w:r>
      <w:r w:rsidRPr="000E1CDE">
        <w:rPr>
          <w:rFonts w:ascii="Times New Roman" w:hAnsi="Times New Roman" w:cs="Times New Roman"/>
          <w:b/>
          <w:i/>
          <w:color w:val="FF0000"/>
          <w:spacing w:val="10"/>
          <w:sz w:val="72"/>
          <w:szCs w:val="7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  <w:t>»</w:t>
      </w:r>
      <w:r w:rsidR="00FB0651" w:rsidRPr="000E1CDE">
        <w:rPr>
          <w:rFonts w:ascii="Times New Roman" w:hAnsi="Times New Roman" w:cs="Times New Roman"/>
          <w:b/>
          <w:i/>
          <w:color w:val="FF0000"/>
          <w:spacing w:val="10"/>
          <w:sz w:val="72"/>
          <w:szCs w:val="7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  <w:t xml:space="preserve"> </w:t>
      </w:r>
    </w:p>
    <w:p w14:paraId="4A271A1E" w14:textId="77777777" w:rsidR="00031E60" w:rsidRPr="00031E60" w:rsidRDefault="00031E60" w:rsidP="00FB0651">
      <w:pPr>
        <w:jc w:val="center"/>
        <w:rPr>
          <w:rFonts w:ascii="Times New Roman" w:hAnsi="Times New Roman" w:cs="Times New Roman"/>
          <w:b/>
          <w:i/>
          <w:color w:val="FF0000"/>
          <w:spacing w:val="10"/>
          <w:sz w:val="16"/>
          <w:szCs w:val="16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4"/>
        <w:gridCol w:w="5514"/>
      </w:tblGrid>
      <w:tr w:rsidR="00F2797E" w:rsidRPr="00F2797E" w14:paraId="1CE6FB70" w14:textId="77777777" w:rsidTr="001F1820">
        <w:tc>
          <w:tcPr>
            <w:tcW w:w="5084" w:type="dxa"/>
          </w:tcPr>
          <w:p w14:paraId="256114AA" w14:textId="77777777" w:rsidR="000E1CDE" w:rsidRPr="000E1CDE" w:rsidRDefault="000E1CDE" w:rsidP="000E1CDE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0E1CDE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Чудесный день – 8 марта!</w:t>
            </w:r>
          </w:p>
          <w:p w14:paraId="0DE4BA1D" w14:textId="7509076C" w:rsidR="00822C46" w:rsidRDefault="000E1CDE" w:rsidP="00F2797E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0E1CD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Наступила долгожданная весна. А это значит, что в начале марта мы отмечаем самый весенний, самый нежный и самый красивый праздник.</w:t>
            </w:r>
          </w:p>
          <w:p w14:paraId="0FB9DA76" w14:textId="47DCE495" w:rsidR="000E1CDE" w:rsidRDefault="005B4293" w:rsidP="00F2797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429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8 Марта — это день, который дети ждут с нетерпением, чтобы поздравить своих любимых мам, бабушек, сестер. Этот день согрет лучами солнца, женскими улыбками и украшен россыпью цветов. Ведь мамочка – это самый дорогой человечек в мире!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</w:t>
            </w:r>
            <w:r w:rsidRPr="005B429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ы обязаны ей своим появлением, ведь она, недосыпая ночами, пела нам колыбельную и именно она всегда поймет, простит, поможет во всех начинаниях, и подставит теплое плечо, в трудную минуту. </w:t>
            </w:r>
          </w:p>
          <w:p w14:paraId="0A2724B1" w14:textId="77777777" w:rsidR="00456F68" w:rsidRPr="00031E60" w:rsidRDefault="00456F68" w:rsidP="00F2797E">
            <w:pPr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</w:pPr>
          </w:p>
          <w:p w14:paraId="1E2F2542" w14:textId="235E0B64" w:rsidR="000E1CDE" w:rsidRPr="005B4293" w:rsidRDefault="00456F68" w:rsidP="00F2797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508656D9">
                  <wp:extent cx="2674620" cy="2005965"/>
                  <wp:effectExtent l="0" t="0" r="0" b="0"/>
                  <wp:docPr id="1" name="Рисунок 1" descr="C:\Users\Ах\Desktop\208b7c94-ad40-461c-aba3-98311535dd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х\Desktop\208b7c94-ad40-461c-aba3-98311535dd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38" cy="201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51E42" w14:textId="77777777" w:rsidR="000E1CDE" w:rsidRPr="00031E60" w:rsidRDefault="000E1CDE" w:rsidP="00F2797E">
            <w:pPr>
              <w:rPr>
                <w:rFonts w:ascii="Times New Roman" w:hAnsi="Times New Roman" w:cs="Times New Roman"/>
                <w:iCs/>
                <w:color w:val="000000"/>
                <w:sz w:val="16"/>
                <w:szCs w:val="16"/>
              </w:rPr>
            </w:pPr>
          </w:p>
          <w:p w14:paraId="20A6FD05" w14:textId="4CD4ABAC" w:rsidR="00B10748" w:rsidRPr="00F2797E" w:rsidRDefault="00456F6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23BBF169">
                  <wp:extent cx="2674620" cy="2005965"/>
                  <wp:effectExtent l="0" t="0" r="0" b="0"/>
                  <wp:docPr id="5" name="Рисунок 5" descr="C:\Users\Ах\Desktop\d50c5490-e49a-4037-b1a8-2eaaa9d9d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Ах\Desktop\d50c5490-e49a-4037-b1a8-2eaaa9d9d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4" w:type="dxa"/>
          </w:tcPr>
          <w:p w14:paraId="19DEC5A4" w14:textId="2855F8A8" w:rsidR="005B4293" w:rsidRDefault="00456F6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2FC0044C">
                  <wp:extent cx="3238500" cy="1821656"/>
                  <wp:effectExtent l="0" t="0" r="0" b="0"/>
                  <wp:docPr id="8" name="Рисунок 8" descr="C:\Users\Ах\Desktop\da52fb21-34e2-4705-8bcc-37fcd488d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Ах\Desktop\da52fb21-34e2-4705-8bcc-37fcd488d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82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A540BE" w14:textId="77777777" w:rsidR="00456F68" w:rsidRDefault="00456F68" w:rsidP="005B4293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14:paraId="0D9A9268" w14:textId="77777777" w:rsidR="00031E60" w:rsidRDefault="00031E60" w:rsidP="005B4293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14:paraId="7DEF5E58" w14:textId="77777777" w:rsidR="00031E60" w:rsidRPr="00031E60" w:rsidRDefault="00031E60" w:rsidP="005B4293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14:paraId="176C13CD" w14:textId="06B1A154" w:rsidR="00B10748" w:rsidRPr="00031E60" w:rsidRDefault="005B4293" w:rsidP="005B4293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B429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Пускай живет весна в душе,</w:t>
            </w:r>
            <w:r w:rsidRPr="005B429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  <w:t>Пусть в сердце радость расцветает,</w:t>
            </w:r>
            <w:r w:rsidRPr="005B429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  <w:t>От зимней спячки ведь уже</w:t>
            </w:r>
            <w:r w:rsidRPr="005B429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  <w:t>Весна весь мир освобождает!</w:t>
            </w:r>
            <w:r w:rsidRPr="005B429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5B42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2840519A" w14:textId="1E35CFBA" w:rsidR="00456F68" w:rsidRDefault="00456F68" w:rsidP="005B429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025DD552">
                  <wp:extent cx="3363807" cy="1892141"/>
                  <wp:effectExtent l="0" t="0" r="0" b="0"/>
                  <wp:docPr id="7" name="Рисунок 7" descr="C:\Users\Ах\Desktop\035b853f-3cb2-4be7-8ed3-ce532f709f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Ах\Desktop\035b853f-3cb2-4be7-8ed3-ce532f709f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00" cy="189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74847" w14:textId="77777777" w:rsidR="00456F68" w:rsidRDefault="00456F68" w:rsidP="005B429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41455BFE" w14:textId="2780D865" w:rsidR="00456F68" w:rsidRPr="005B4293" w:rsidRDefault="00456F68" w:rsidP="005B429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1C359699">
                  <wp:extent cx="3360420" cy="2520315"/>
                  <wp:effectExtent l="0" t="0" r="0" b="0"/>
                  <wp:docPr id="9" name="Рисунок 9" descr="C:\Users\Ах\Desktop\8 Марта\IMG-20230308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Ах\Desktop\8 Марта\IMG-20230308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CD80A" w14:textId="1D8C0EBF" w:rsidR="00BF61B6" w:rsidRPr="00BF61B6" w:rsidRDefault="00BF61B6" w:rsidP="00BF61B6">
      <w:pPr>
        <w:jc w:val="center"/>
        <w:rPr>
          <w:rFonts w:ascii="Times New Roman" w:hAnsi="Times New Roman" w:cs="Times New Roman"/>
          <w:b/>
          <w:i/>
          <w:color w:val="009644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9644"/>
          <w:sz w:val="48"/>
          <w:szCs w:val="48"/>
        </w:rPr>
        <w:lastRenderedPageBreak/>
        <w:t>«</w:t>
      </w:r>
      <w:r w:rsidR="00456F68">
        <w:rPr>
          <w:rFonts w:ascii="Times New Roman" w:hAnsi="Times New Roman" w:cs="Times New Roman"/>
          <w:b/>
          <w:i/>
          <w:color w:val="009644"/>
          <w:sz w:val="48"/>
          <w:szCs w:val="48"/>
        </w:rPr>
        <w:t>Огород на подоконнике</w:t>
      </w:r>
      <w:r>
        <w:rPr>
          <w:rFonts w:ascii="Times New Roman" w:hAnsi="Times New Roman" w:cs="Times New Roman"/>
          <w:b/>
          <w:i/>
          <w:color w:val="009644"/>
          <w:sz w:val="48"/>
          <w:szCs w:val="48"/>
        </w:rPr>
        <w:t>»</w:t>
      </w:r>
    </w:p>
    <w:p w14:paraId="50B8E15B" w14:textId="77777777" w:rsidR="00BF61B6" w:rsidRPr="001405AF" w:rsidRDefault="00BF61B6" w:rsidP="00F2797E">
      <w:pPr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961"/>
      </w:tblGrid>
      <w:tr w:rsidR="00BF61B6" w14:paraId="28CAFE28" w14:textId="77777777" w:rsidTr="001F1820">
        <w:tc>
          <w:tcPr>
            <w:tcW w:w="5387" w:type="dxa"/>
          </w:tcPr>
          <w:p w14:paraId="53389AF1" w14:textId="77777777" w:rsidR="00BF61B6" w:rsidRPr="00FF6668" w:rsidRDefault="009E0E2A" w:rsidP="009E0E2A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Огород</w:t>
            </w: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на подоконнике в группе – это яркий, творчески оформленный уголок притягивающий внимание детей, побуждающий окунуться в мир природы и чудес. </w:t>
            </w:r>
          </w:p>
          <w:p w14:paraId="3D9CEFE9" w14:textId="77777777" w:rsidR="009E0E2A" w:rsidRPr="00FF6668" w:rsidRDefault="009E0E2A" w:rsidP="009E0E2A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BDFED0" w14:textId="69E78102" w:rsidR="00C30C07" w:rsidRDefault="00C30C07" w:rsidP="009E0E2A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editId="3DD6FB8D">
                  <wp:extent cx="2868817" cy="1613709"/>
                  <wp:effectExtent l="0" t="0" r="0" b="0"/>
                  <wp:docPr id="15" name="Рисунок 15" descr="C:\Users\Ах\Desktop\огород\IMG-20230408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Ах\Desktop\огород\IMG-20230408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710" cy="161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1C025B" w14:textId="77777777" w:rsidR="00C30C07" w:rsidRPr="006B5575" w:rsidRDefault="00C30C07" w:rsidP="00C30C07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2B71135" w14:textId="77777777" w:rsidR="00C30C07" w:rsidRPr="00FF6668" w:rsidRDefault="00C30C07" w:rsidP="00C30C07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 пользоваться граблями, рыхлить землю в междурядьях. Ребята участвуют в посадке семян, в украшении </w:t>
            </w:r>
            <w:r w:rsidRPr="00FF66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огорода</w:t>
            </w: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Понимают, что за </w:t>
            </w:r>
            <w:r w:rsidRPr="00FF66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огородом надо ухаживать</w:t>
            </w: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поливать растения, и помогают воспитателю, получая массу положительных эмоций. </w:t>
            </w:r>
          </w:p>
          <w:p w14:paraId="58E525C9" w14:textId="77777777" w:rsidR="00C30C07" w:rsidRPr="006B5575" w:rsidRDefault="00C30C07" w:rsidP="009E0E2A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8AC87C0" w14:textId="05CB25C0" w:rsidR="009E0E2A" w:rsidRDefault="002301E2" w:rsidP="001405AF">
            <w:pPr>
              <w:tabs>
                <w:tab w:val="left" w:pos="1272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editId="656338A8">
                  <wp:extent cx="1828800" cy="2132780"/>
                  <wp:effectExtent l="0" t="0" r="0" b="0"/>
                  <wp:docPr id="10" name="Рисунок 10" descr="C:\Users\Ах\Desktop\огород\IMG-20230408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Ах\Desktop\огород\IMG-20230408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46" cy="213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6D4EAA" w14:textId="77777777" w:rsidR="009E0E2A" w:rsidRPr="006B5575" w:rsidRDefault="009E0E2A" w:rsidP="009E0E2A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A572405" w14:textId="6B8741E6" w:rsidR="009E0E2A" w:rsidRDefault="002301E2" w:rsidP="006B5575">
            <w:pPr>
              <w:tabs>
                <w:tab w:val="left" w:pos="1272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editId="4071DF10">
                  <wp:extent cx="2772046" cy="1684020"/>
                  <wp:effectExtent l="0" t="0" r="0" b="0"/>
                  <wp:docPr id="11" name="Рисунок 11" descr="C:\Users\Ах\Desktop\огород\IMG-2023040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Ах\Desktop\огород\IMG-2023040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53" cy="168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7FDABE8" w14:textId="04D50D09" w:rsidR="00BF61B6" w:rsidRPr="00FF6668" w:rsidRDefault="002301E2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Ребята с огромным удовольствием лепили овощи, рисовали помидоры в банках, делали аппликацию «лук», отгадывали загадки про овощи и фрукты, </w:t>
            </w:r>
            <w:r w:rsidR="00C30C07"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играли в дидактические, подвижные и сюжетно-ролевые игры. </w:t>
            </w:r>
          </w:p>
          <w:p w14:paraId="7C61C9F0" w14:textId="77777777" w:rsidR="00C30C07" w:rsidRPr="001405AF" w:rsidRDefault="00C30C07" w:rsidP="00F2797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E48ED98" w14:textId="24CF0590" w:rsidR="00C30C07" w:rsidRDefault="00C30C07" w:rsidP="001405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editId="1F6F4E06">
                  <wp:extent cx="2312208" cy="1485900"/>
                  <wp:effectExtent l="0" t="0" r="0" b="0"/>
                  <wp:docPr id="12" name="Рисунок 12" descr="C:\Users\Ах\Desktop\огород\IMG-20230408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Ах\Desktop\огород\IMG-20230408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28" cy="148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CF908D" w14:textId="77777777" w:rsidR="00C30C07" w:rsidRPr="00C30C07" w:rsidRDefault="00C30C07" w:rsidP="00F2797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9420F0A" w14:textId="24464BB0" w:rsidR="002301E2" w:rsidRDefault="00C30C07" w:rsidP="001405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editId="05AC1952">
                  <wp:extent cx="2308860" cy="2194843"/>
                  <wp:effectExtent l="0" t="0" r="0" b="0"/>
                  <wp:docPr id="13" name="Рисунок 13" descr="C:\Users\Ах\Desktop\огород\IMG-2023040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Ах\Desktop\огород\IMG-2023040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294" cy="219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B8C7FC" w14:textId="7ADD2614" w:rsidR="00BF61B6" w:rsidRPr="00C30C07" w:rsidRDefault="00BF61B6" w:rsidP="00F2797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DD232FF" w14:textId="77777777" w:rsidR="003E7435" w:rsidRDefault="00C30C07" w:rsidP="001405A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editId="532DC249">
                  <wp:extent cx="2308860" cy="1882485"/>
                  <wp:effectExtent l="0" t="0" r="0" b="0"/>
                  <wp:docPr id="14" name="Рисунок 14" descr="C:\Users\Ах\Desktop\огород\IMG-20230408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Ах\Desktop\огород\IMG-20230408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02" cy="188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FB30AA" w14:textId="77777777" w:rsidR="00C30C07" w:rsidRDefault="00C30C07" w:rsidP="002301E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68041BE" w14:textId="77777777" w:rsidR="001F1820" w:rsidRDefault="001F1820" w:rsidP="001405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C0DCF00" w14:textId="2664861B" w:rsidR="00C30C07" w:rsidRPr="00FF6668" w:rsidRDefault="001405AF" w:rsidP="001405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получили новые знания о растениях и способах их размножения, наблюдали за ростом растений, ежедневно отмечая происходящие изменения. </w:t>
            </w:r>
          </w:p>
        </w:tc>
      </w:tr>
    </w:tbl>
    <w:p w14:paraId="62F9C840" w14:textId="77777777" w:rsidR="00FF6668" w:rsidRDefault="00FF6668" w:rsidP="00EF5E30">
      <w:pPr>
        <w:tabs>
          <w:tab w:val="left" w:pos="4140"/>
        </w:tabs>
        <w:jc w:val="center"/>
        <w:rPr>
          <w:rFonts w:ascii="Times New Roman" w:hAnsi="Times New Roman" w:cs="Times New Roman"/>
          <w:b/>
          <w:i/>
          <w:color w:val="080EF2"/>
          <w:sz w:val="48"/>
          <w:szCs w:val="48"/>
        </w:rPr>
      </w:pPr>
    </w:p>
    <w:p w14:paraId="05CEF5A8" w14:textId="7BC4DFEF" w:rsidR="00EF5E30" w:rsidRPr="00031E60" w:rsidRDefault="00031E60" w:rsidP="00EF5E30">
      <w:pPr>
        <w:tabs>
          <w:tab w:val="left" w:pos="4140"/>
        </w:tabs>
        <w:jc w:val="center"/>
        <w:rPr>
          <w:rFonts w:ascii="Times New Roman" w:hAnsi="Times New Roman" w:cs="Times New Roman"/>
          <w:color w:val="080EF2"/>
          <w:sz w:val="36"/>
          <w:szCs w:val="36"/>
        </w:rPr>
      </w:pPr>
      <w:r w:rsidRPr="00031E60">
        <w:rPr>
          <w:rFonts w:ascii="Times New Roman" w:hAnsi="Times New Roman" w:cs="Times New Roman"/>
          <w:b/>
          <w:i/>
          <w:color w:val="080EF2"/>
          <w:sz w:val="48"/>
          <w:szCs w:val="48"/>
        </w:rPr>
        <w:lastRenderedPageBreak/>
        <w:t>«ДЕНЬ КОСМОНАВТИКИ»</w:t>
      </w: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8"/>
        <w:gridCol w:w="4967"/>
      </w:tblGrid>
      <w:tr w:rsidR="00A179D3" w14:paraId="461E922E" w14:textId="77777777" w:rsidTr="001F1820">
        <w:tc>
          <w:tcPr>
            <w:tcW w:w="5069" w:type="dxa"/>
          </w:tcPr>
          <w:p w14:paraId="6DFED2E0" w14:textId="77D88643" w:rsidR="00A179D3" w:rsidRPr="00281BC8" w:rsidRDefault="00AE319A" w:rsidP="00F2797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Тех, кто космос смело покоряет,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Кто его просторы бороздит,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Всех сегодня дружно поздравляем</w:t>
            </w:r>
            <w:proofErr w:type="gramStart"/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желаем в мирном мире жить.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Изучать невиданные дали,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Новые галактики открыть,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Чтобы все, о чем всегда мечтали</w:t>
            </w:r>
            <w:r w:rsidR="001F1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 смогли сполна осуществить.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63ECC1CD" w14:textId="486D38E6" w:rsidR="00A179D3" w:rsidRDefault="00AE319A" w:rsidP="0038116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1DE52151">
                  <wp:extent cx="2522220" cy="2095384"/>
                  <wp:effectExtent l="0" t="0" r="0" b="0"/>
                  <wp:docPr id="6" name="Рисунок 6" descr="C:\Users\Ах\Desktop\Для газеты\151d6b32-f515-4f48-aa94-b3cb1a399a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х\Desktop\Для газеты\151d6b32-f515-4f48-aa94-b3cb1a399a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52" cy="210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D3BB01" w14:textId="77777777" w:rsidR="00A179D3" w:rsidRPr="001A01B3" w:rsidRDefault="00A179D3" w:rsidP="00F2797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tbl>
            <w:tblPr>
              <w:tblStyle w:val="a5"/>
              <w:tblW w:w="51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10"/>
              <w:gridCol w:w="222"/>
            </w:tblGrid>
            <w:tr w:rsidR="00AE319A" w14:paraId="2702921E" w14:textId="77777777" w:rsidTr="00281BC8">
              <w:tc>
                <w:tcPr>
                  <w:tcW w:w="4910" w:type="dxa"/>
                </w:tcPr>
                <w:p w14:paraId="4EB7154A" w14:textId="2A474514" w:rsidR="00AE319A" w:rsidRDefault="001A01B3" w:rsidP="00281BC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editId="68FCFFE2">
                        <wp:extent cx="2438400" cy="1755648"/>
                        <wp:effectExtent l="0" t="0" r="0" b="0"/>
                        <wp:docPr id="113" name="Рисунок 113" descr="C:\Users\Ах\Desktop\Для газеты\61e1fa54-58e0-4766-b7c0-454ff28611d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C:\Users\Ах\Desktop\Для газеты\61e1fa54-58e0-4766-b7c0-454ff28611d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0285" cy="1764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" w:type="dxa"/>
                </w:tcPr>
                <w:p w14:paraId="60B8A799" w14:textId="5B7FCEC0" w:rsidR="00AE319A" w:rsidRDefault="00AE319A" w:rsidP="00F2797E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7F8A7174" w14:textId="77777777" w:rsidR="00381162" w:rsidRPr="001A01B3" w:rsidRDefault="00381162" w:rsidP="0038116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019FED3" w14:textId="77777777" w:rsidR="00381162" w:rsidRPr="00DE1BDE" w:rsidRDefault="00381162" w:rsidP="003811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краем земных перевалов,</w:t>
            </w:r>
          </w:p>
          <w:p w14:paraId="00518207" w14:textId="77777777" w:rsidR="00381162" w:rsidRPr="00DE1BDE" w:rsidRDefault="00381162" w:rsidP="003811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млечной широкой реки,</w:t>
            </w:r>
          </w:p>
          <w:p w14:paraId="51F601D0" w14:textId="77777777" w:rsidR="00381162" w:rsidRPr="00DE1BDE" w:rsidRDefault="00381162" w:rsidP="003811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дальних вселенских причалов</w:t>
            </w:r>
          </w:p>
          <w:p w14:paraId="223CA97F" w14:textId="77777777" w:rsidR="00A179D3" w:rsidRDefault="00381162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 бездной горят маяки.</w:t>
            </w:r>
            <w:r w:rsidR="00281B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C3F2A0F" w14:textId="77777777" w:rsidR="00281BC8" w:rsidRPr="00FF6668" w:rsidRDefault="00281BC8" w:rsidP="00F2797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82F5318" w14:textId="727EF29E" w:rsidR="00281BC8" w:rsidRPr="00281BC8" w:rsidRDefault="00281BC8" w:rsidP="00FF666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65653CC0">
                  <wp:extent cx="2561719" cy="2148840"/>
                  <wp:effectExtent l="0" t="0" r="0" b="0"/>
                  <wp:docPr id="117" name="Рисунок 117" descr="C:\Users\Ах\Desktop\Для газеты\f2ddfb98-bbca-483f-ac6a-af43408919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Ах\Desktop\Для газеты\f2ddfb98-bbca-483f-ac6a-af43408919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719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14:paraId="26833DB3" w14:textId="2AD59A16" w:rsidR="00A179D3" w:rsidRPr="00DE1BDE" w:rsidRDefault="00381162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всегда мечтал полететь к звездам. А первым человеком, который полетел в </w:t>
            </w:r>
            <w:r w:rsidRPr="00DE1B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космос и стал космонавтом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был Юрий Гагарин. </w:t>
            </w:r>
          </w:p>
          <w:p w14:paraId="5F85120F" w14:textId="5040FCCA" w:rsidR="00381162" w:rsidRPr="00DE1BDE" w:rsidRDefault="00381162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 поднялся очень высоко над Землёй. </w:t>
            </w:r>
          </w:p>
          <w:p w14:paraId="682EB57C" w14:textId="78213A1F" w:rsidR="00381162" w:rsidRDefault="00381162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Именно, 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12 апреля 1961 года планету потрясла неожиданная весть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DE1BD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«Человек в </w:t>
            </w:r>
            <w:r w:rsidRPr="00DE1BD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космосе</w:t>
            </w:r>
            <w:r w:rsidRPr="00DE1BD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! </w:t>
            </w:r>
            <w:r w:rsidR="001F18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Русский, </w:t>
            </w:r>
            <w:r w:rsidRPr="00DE1BD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советский!»</w:t>
            </w:r>
            <w:r w:rsidR="001F1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Многовековая мечта людей о полете к звездам сбылась и первым </w:t>
            </w:r>
            <w:r w:rsidRPr="00DE1B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космонавтом Земли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стал Юрий Алексеевич Гагарин. Полет длился 108 минут. Корабль Гагарина </w:t>
            </w:r>
            <w:r w:rsidRPr="00DE1BD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«Восток»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совершил всего один виток вокруг Земли. Но для человечества эти минуты ознаменовали наступление эры пилотируемых </w:t>
            </w:r>
            <w:r w:rsidRPr="00DE1B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космических полетов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 подвиг Юрия Гагарина наградили званием Героя Советского Союза. Первого </w:t>
            </w:r>
            <w:r w:rsidRPr="00DE1B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космонавта</w:t>
            </w:r>
            <w:r w:rsidRPr="00DE1B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планеты хотел видеть весь мир. Гагарин посетил десятки стран. Везде его встречали с восторгом. Юрий Алексеевич Гагарин совершил подвиг, которым гордится наша страна, весь наш народ. </w:t>
            </w:r>
          </w:p>
          <w:p w14:paraId="7ADA5E8E" w14:textId="77777777" w:rsidR="00281BC8" w:rsidRPr="00281BC8" w:rsidRDefault="00281BC8" w:rsidP="00F2797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75"/>
              <w:gridCol w:w="2376"/>
            </w:tblGrid>
            <w:tr w:rsidR="00281BC8" w14:paraId="5F430D98" w14:textId="77777777" w:rsidTr="001F1820">
              <w:tc>
                <w:tcPr>
                  <w:tcW w:w="2382" w:type="dxa"/>
                </w:tcPr>
                <w:p w14:paraId="41F67785" w14:textId="1A2E791C" w:rsidR="00281BC8" w:rsidRDefault="00281BC8" w:rsidP="00F2797E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editId="0F9C76D5">
                        <wp:extent cx="1104723" cy="2270760"/>
                        <wp:effectExtent l="0" t="0" r="0" b="0"/>
                        <wp:docPr id="114" name="Рисунок 114" descr="C:\Users\Ах\Desktop\Для газеты\b9a003f9-1193-4501-939c-7531727ff8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Ах\Desktop\Для газеты\b9a003f9-1193-4501-939c-7531727ff8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374" cy="2276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3" w:type="dxa"/>
                </w:tcPr>
                <w:p w14:paraId="275411FE" w14:textId="5760033D" w:rsidR="00281BC8" w:rsidRDefault="00281BC8" w:rsidP="00F2797E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6B76F094">
                        <wp:extent cx="1104725" cy="2270760"/>
                        <wp:effectExtent l="0" t="0" r="0" b="0"/>
                        <wp:docPr id="115" name="Рисунок 115" descr="C:\Users\Ах\Desktop\Для газеты\b7ac4694-deb2-4bfb-9a2b-0fe16e74c9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C:\Users\Ах\Desktop\Для газеты\b7ac4694-deb2-4bfb-9a2b-0fe16e74c9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035" cy="2275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0944297" w14:textId="77777777" w:rsidR="00A179D3" w:rsidRDefault="00A179D3" w:rsidP="00FF666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A9375E4" w14:textId="1FEC09CB" w:rsidR="00FF6668" w:rsidRPr="00FF6668" w:rsidRDefault="00FF6668" w:rsidP="00FF666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editId="2D3375E5">
                  <wp:extent cx="1616115" cy="1882140"/>
                  <wp:effectExtent l="0" t="0" r="0" b="0"/>
                  <wp:docPr id="118" name="Рисунок 118" descr="C:\Users\Ах\Desktop\Для газеты\7e167b22-2e51-4c40-b228-ed37d710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Ах\Desktop\Для газеты\7e167b22-2e51-4c40-b228-ed37d7102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71" cy="18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C114D" w14:textId="44201DA5" w:rsidR="00A179D3" w:rsidRPr="005C7FC9" w:rsidRDefault="00031E60" w:rsidP="00206030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5C7FC9">
        <w:rPr>
          <w:rFonts w:ascii="Times New Roman" w:hAnsi="Times New Roman" w:cs="Times New Roman"/>
          <w:b/>
          <w:i/>
          <w:color w:val="FF0000"/>
          <w:sz w:val="48"/>
          <w:szCs w:val="48"/>
        </w:rPr>
        <w:lastRenderedPageBreak/>
        <w:t>«ПАСХА»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5355"/>
      </w:tblGrid>
      <w:tr w:rsidR="00206030" w14:paraId="6250052B" w14:textId="77777777" w:rsidTr="001F1820">
        <w:tc>
          <w:tcPr>
            <w:tcW w:w="5069" w:type="dxa"/>
          </w:tcPr>
          <w:p w14:paraId="2525A5F2" w14:textId="77777777" w:rsidR="00475CB2" w:rsidRPr="00FF6668" w:rsidRDefault="00450A0A" w:rsidP="00450A0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Звонко капают капели </w:t>
            </w:r>
          </w:p>
          <w:p w14:paraId="6063CB32" w14:textId="52F53CAD" w:rsidR="00450A0A" w:rsidRPr="00FF6668" w:rsidRDefault="00450A0A" w:rsidP="00450A0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возле нашего окна,</w:t>
            </w:r>
            <w:r w:rsidR="00475CB2" w:rsidRPr="00FF66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  <w:p w14:paraId="305BFA60" w14:textId="6B272CE5" w:rsidR="00475CB2" w:rsidRPr="00FF6668" w:rsidRDefault="00475CB2" w:rsidP="00450A0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</w:t>
            </w:r>
            <w:r w:rsidR="00450A0A" w:rsidRPr="00FF66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тицы весело запели </w:t>
            </w:r>
            <w:r w:rsidRPr="00FF66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–</w:t>
            </w:r>
            <w:r w:rsidR="00450A0A" w:rsidRPr="00FF66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  <w:p w14:paraId="6F771BA5" w14:textId="77777777" w:rsidR="00450A0A" w:rsidRPr="00FF6668" w:rsidRDefault="00450A0A" w:rsidP="00450A0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 гости Пасха к нам пришла!</w:t>
            </w:r>
          </w:p>
          <w:p w14:paraId="15FDDB23" w14:textId="77777777" w:rsidR="00860E6F" w:rsidRPr="00FF6668" w:rsidRDefault="00860E6F" w:rsidP="002060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A019AA7" w14:textId="2B9FB328" w:rsidR="00206030" w:rsidRPr="00206030" w:rsidRDefault="00246BFF" w:rsidP="002060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560684DC">
                  <wp:extent cx="2941320" cy="2205990"/>
                  <wp:effectExtent l="0" t="0" r="0" b="0"/>
                  <wp:docPr id="23" name="Рисунок 23" descr="C:\Users\Ах\Desktop\Для газеты\1cefbf71-d0c5-4a49-b6f8-c36418583d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Ах\Desktop\Для газеты\1cefbf71-d0c5-4a49-b6f8-c36418583d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51" cy="221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C7EAF5" w14:textId="77777777" w:rsidR="00860E6F" w:rsidRPr="00FF6668" w:rsidRDefault="00860E6F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C0C3B49" w14:textId="34749967" w:rsidR="00FF6668" w:rsidRDefault="00246BFF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Пасха</w:t>
            </w: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святой праздник, и появился он сразу после смерти и воскресения Христова. На Пасху пекут куличи, красят яйца. Этот праздник богат не только вкусными угощениями</w:t>
            </w:r>
            <w:r w:rsidR="001E0F5F"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богат он обычаями, обрядами и играми. Праздник Пасхи </w:t>
            </w:r>
            <w:proofErr w:type="gramStart"/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длится</w:t>
            </w:r>
            <w:proofErr w:type="gramEnd"/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целую неделю. В эти дни люди совершают добрые поступки, прощают друг другу обиды, приветствуют друг друга словами: </w:t>
            </w:r>
            <w:r w:rsidRPr="00FF666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«Христос воскрес!»</w:t>
            </w: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FD655A2" w14:textId="7CCD6E12" w:rsidR="008D51AE" w:rsidRPr="00FF6668" w:rsidRDefault="00246BFF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отвечают: </w:t>
            </w:r>
            <w:r w:rsidRPr="00FF666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«Воистину воскрес!»</w:t>
            </w: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B90BF8A" w14:textId="3CC94052" w:rsidR="00246BFF" w:rsidRPr="00FF6668" w:rsidRDefault="00FF6668" w:rsidP="00FF6668">
            <w:pPr>
              <w:tabs>
                <w:tab w:val="left" w:pos="122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7C6C9EBE" w14:textId="044A4ACE" w:rsidR="00246BFF" w:rsidRDefault="00246BFF" w:rsidP="00475CB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351970E1">
                  <wp:extent cx="2549617" cy="3025140"/>
                  <wp:effectExtent l="0" t="0" r="0" b="0"/>
                  <wp:docPr id="24" name="Рисунок 24" descr="C:\Users\Ах\Desktop\Для газеты\5a2eeca8-71d4-4201-b4de-535aa8afbd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Ах\Desktop\Для газеты\5a2eeca8-71d4-4201-b4de-535aa8afbd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60" cy="302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1FFD26F" w14:textId="5A26F4EF" w:rsidR="008D51AE" w:rsidRDefault="00246BFF" w:rsidP="00860E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5E38D846">
                  <wp:extent cx="3277751" cy="1592580"/>
                  <wp:effectExtent l="0" t="0" r="0" b="0"/>
                  <wp:docPr id="25" name="Рисунок 25" descr="C:\Users\Ах\Desktop\Для газеты\431541da-9ecb-434a-af81-6354adb24f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Ах\Desktop\Для газеты\431541da-9ecb-434a-af81-6354adb24f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302" cy="159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670C4" w14:textId="77777777" w:rsidR="00860E6F" w:rsidRDefault="00860E6F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3146E10" w14:textId="4FF7DABC" w:rsidR="008D51AE" w:rsidRDefault="00BA0860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728F4ED6">
                  <wp:extent cx="3309116" cy="1607820"/>
                  <wp:effectExtent l="0" t="0" r="0" b="0"/>
                  <wp:docPr id="16" name="Рисунок 16" descr="C:\Users\Ах\Desktop\Для газеты\5dc88963-294a-4779-850d-80531736f9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Ах\Desktop\Для газеты\5dc88963-294a-4779-850d-80531736f9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36" cy="161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80558E" w14:textId="77777777" w:rsidR="00BA0860" w:rsidRDefault="00BA0860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65EE44E" w14:textId="451A3B20" w:rsidR="00BA0860" w:rsidRDefault="00BA0860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7134B45E">
                  <wp:extent cx="3307080" cy="1606831"/>
                  <wp:effectExtent l="0" t="0" r="0" b="0"/>
                  <wp:docPr id="18" name="Рисунок 18" descr="C:\Users\Ах\Desktop\Для газеты\24b3955b-261d-4fa1-b683-d2b71f2050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х\Desktop\Для газеты\24b3955b-261d-4fa1-b683-d2b71f2050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765" cy="161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95543" w14:textId="77777777" w:rsidR="00BA0860" w:rsidRDefault="00BA0860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FA64A6E" w14:textId="539F2B70" w:rsidR="00BA0860" w:rsidRDefault="00475CB2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74D1B8CF">
                  <wp:extent cx="3192780" cy="2499862"/>
                  <wp:effectExtent l="0" t="0" r="0" b="0"/>
                  <wp:docPr id="27" name="Рисунок 27" descr="C:\Users\Ах\Desktop\Для газеты\76b42a2c-8c4b-4ecc-8467-f46c17c08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Ах\Desktop\Для газеты\76b42a2c-8c4b-4ecc-8467-f46c17c08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49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D1146C" w14:textId="4DB06AF8" w:rsidR="00860E6F" w:rsidRDefault="00860E6F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C5FA55C" w14:textId="23E7F621" w:rsidR="008D51AE" w:rsidRPr="00475CB2" w:rsidRDefault="00475CB2" w:rsidP="00475CB2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475CB2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Христос воскрес!</w:t>
            </w:r>
          </w:p>
          <w:p w14:paraId="6E12CD04" w14:textId="4E19D7A4" w:rsidR="00860E6F" w:rsidRDefault="00860E6F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A00729F" w14:textId="60ECBB45" w:rsidR="00A179D3" w:rsidRPr="000E77E8" w:rsidRDefault="005C7FC9" w:rsidP="005C7FC9">
      <w:pPr>
        <w:spacing w:after="0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0000"/>
          <w:sz w:val="44"/>
          <w:szCs w:val="44"/>
        </w:rPr>
        <w:lastRenderedPageBreak/>
        <w:t xml:space="preserve">Акция </w:t>
      </w:r>
      <w:r w:rsidRPr="006B5575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>«Окно Победы»</w:t>
      </w:r>
      <w:r>
        <w:rPr>
          <w:rFonts w:ascii="Times New Roman" w:hAnsi="Times New Roman" w:cs="Times New Roman"/>
          <w:b/>
          <w:i/>
          <w:color w:val="000000"/>
          <w:sz w:val="44"/>
          <w:szCs w:val="44"/>
        </w:rPr>
        <w:t xml:space="preserve">          </w:t>
      </w:r>
      <w:r w:rsidRPr="006B5575">
        <w:rPr>
          <w:rFonts w:ascii="Times New Roman" w:hAnsi="Times New Roman" w:cs="Times New Roman"/>
          <w:b/>
          <w:color w:val="000000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Бессмертный полк</w:t>
      </w:r>
    </w:p>
    <w:p w14:paraId="4E39E15A" w14:textId="7A65B966" w:rsidR="00A179D3" w:rsidRPr="00FF6668" w:rsidRDefault="00A179D3" w:rsidP="000E77E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24"/>
      </w:tblGrid>
      <w:tr w:rsidR="000E77E8" w14:paraId="1598D038" w14:textId="77777777" w:rsidTr="001F1820">
        <w:tc>
          <w:tcPr>
            <w:tcW w:w="5387" w:type="dxa"/>
          </w:tcPr>
          <w:p w14:paraId="36F3259D" w14:textId="2A32E99B" w:rsidR="00ED489C" w:rsidRDefault="00475CB2" w:rsidP="00475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 по 9 мая 2023 года проводится Всероссийская патриотическая 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акция </w:t>
            </w:r>
            <w:r w:rsidRPr="00475CB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Окно</w:t>
            </w:r>
            <w:r w:rsidRPr="00475C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Победы</w:t>
            </w:r>
            <w:r w:rsidRPr="00475CB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Главные аспекты 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акции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создать атмосферу одного из самых важных праздников в России, передать молодому поколению его традиции, выразить благодарность героям Великой Отечественной войны 1941–1945 годов, почтить память об ушед</w:t>
            </w:r>
            <w:r w:rsidR="001F1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ших ветеранах. Присоединиться к 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акции</w:t>
            </w:r>
            <w:r w:rsidR="001F18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каждый желающий, украсив окно в своем доме и выложив 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в </w:t>
            </w:r>
            <w:proofErr w:type="spellStart"/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соцсетях</w:t>
            </w:r>
            <w:proofErr w:type="spellEnd"/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хештегом</w:t>
            </w:r>
            <w:proofErr w:type="spellEnd"/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#</w:t>
            </w:r>
            <w:proofErr w:type="spellStart"/>
            <w:r w:rsidR="001F18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Окна_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Победы</w:t>
            </w:r>
            <w:proofErr w:type="spellEnd"/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Такие мероприятия очень сплачивают не только небольшие коллективы, но и всю страну в целом. Глядя на украшенные, яркие 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окна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поднимается настроение, чувствуется гордость за свою страну, ощущается приближение</w:t>
            </w:r>
            <w:r w:rsidR="001F1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Великого праздника Дня 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Победы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 Каждое оформленное окно мотивирует прохожих украсить и свои 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окна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стать частью большого действия.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3A7CFCE" w14:textId="0F8756F8" w:rsidR="00475CB2" w:rsidRDefault="00475CB2" w:rsidP="00475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Накануне всенародного праздника мы тоже присоединились к мероприятию и украсили </w:t>
            </w:r>
            <w:r w:rsidR="006D41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окна символами В</w:t>
            </w:r>
            <w:r w:rsidRPr="00475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еликой Победы</w:t>
            </w:r>
            <w:r w:rsidRPr="00475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7DBC60F" w14:textId="77777777" w:rsidR="00475CB2" w:rsidRPr="006D4145" w:rsidRDefault="00475CB2" w:rsidP="00475CB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6D4145" w14:paraId="36E85ED3" w14:textId="77777777" w:rsidTr="006D4145">
              <w:tc>
                <w:tcPr>
                  <w:tcW w:w="2578" w:type="dxa"/>
                </w:tcPr>
                <w:p w14:paraId="5F6DA527" w14:textId="6E60A795" w:rsidR="006D4145" w:rsidRDefault="006D4145" w:rsidP="00475CB2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106A257C">
                        <wp:extent cx="1402080" cy="2890886"/>
                        <wp:effectExtent l="0" t="0" r="0" b="0"/>
                        <wp:docPr id="29" name="Рисунок 29" descr="C:\Users\Ах\Desktop\Для газеты\2b507351-fe77-4839-8ed3-9a4733aa0e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Ах\Desktop\Для газеты\2b507351-fe77-4839-8ed3-9a4733aa0e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781" cy="2894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8" w:type="dxa"/>
                </w:tcPr>
                <w:p w14:paraId="0C65C2A1" w14:textId="4EC609A8" w:rsidR="006D4145" w:rsidRDefault="006D4145" w:rsidP="00475CB2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7606F926">
                        <wp:extent cx="1400670" cy="2887980"/>
                        <wp:effectExtent l="0" t="0" r="0" b="0"/>
                        <wp:docPr id="30" name="Рисунок 30" descr="C:\Users\Ах\Desktop\Для газеты\5df20b5d-78e7-4e3b-9e62-286f274ad8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C:\Users\Ах\Desktop\Для газеты\5df20b5d-78e7-4e3b-9e62-286f274ad8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00670" cy="288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4C433C" w14:textId="77777777" w:rsidR="006D4145" w:rsidRPr="006D4145" w:rsidRDefault="006D4145" w:rsidP="00475CB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FBCAA24" w14:textId="30264775" w:rsidR="00475CB2" w:rsidRPr="00475CB2" w:rsidRDefault="006D4145" w:rsidP="006D41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35DFDA63">
                  <wp:extent cx="3000863" cy="1455420"/>
                  <wp:effectExtent l="0" t="0" r="0" b="0"/>
                  <wp:docPr id="31" name="Рисунок 31" descr="C:\Users\Ах\Desktop\Для газеты\2fef9308-f3c3-429b-ac8a-66cc4c8e54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Ах\Desktop\Для газеты\2fef9308-f3c3-429b-ac8a-66cc4c8e54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14" cy="145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E87C159" w14:textId="7EB4CC29" w:rsidR="00ED489C" w:rsidRDefault="00BF32F0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32F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 w:rsidRPr="00BF32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Бессмертный полк</w:t>
            </w:r>
            <w:r w:rsidRPr="00BF32F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— так называется </w:t>
            </w:r>
            <w:r w:rsidRPr="00BF32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акция</w:t>
            </w:r>
            <w:r w:rsidRPr="00BF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цель которой освежить в памяти 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риод Великой Отечественной Войны</w:t>
            </w:r>
            <w:r w:rsidRPr="00BF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А также вспомнить про тех героев, которые </w:t>
            </w:r>
            <w:r w:rsidRPr="00BF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боролись за освобождение России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ценой </w:t>
            </w:r>
            <w:r w:rsidRPr="00BF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 жизни подари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BF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нам счастливое мирное будущее. Очень важно, чтобы каждый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нас </w:t>
            </w:r>
            <w:r w:rsidRPr="00BF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забывал об этом событии, что</w:t>
            </w:r>
            <w:r w:rsidR="001F1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 мы, наши дети, и последующие </w:t>
            </w:r>
            <w:r w:rsidRPr="00BF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 помнили о том, что сделали деды для всех нас. Для того чтобы это всегда оставалось в нашей памяти, необходимо принимать участие в </w:t>
            </w:r>
            <w:r w:rsidRPr="00BF32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акции под названием </w:t>
            </w:r>
            <w:r w:rsidRPr="00BF32F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 w:rsidRPr="00BF32F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Бессмертный полк</w:t>
            </w:r>
            <w:r w:rsidRPr="00BF32F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r w:rsidRPr="00BF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9111D5F" w14:textId="77777777" w:rsidR="00ED489C" w:rsidRPr="00DE1BDE" w:rsidRDefault="00ED489C" w:rsidP="000E77E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04"/>
              <w:gridCol w:w="2304"/>
            </w:tblGrid>
            <w:tr w:rsidR="00BF32F0" w14:paraId="2F7BA6E2" w14:textId="77777777" w:rsidTr="001F1820">
              <w:tc>
                <w:tcPr>
                  <w:tcW w:w="2294" w:type="dxa"/>
                </w:tcPr>
                <w:p w14:paraId="6D77F587" w14:textId="1E8971F5" w:rsidR="00BF32F0" w:rsidRDefault="00BF32F0" w:rsidP="000E77E8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editId="7C12A6B3">
                        <wp:extent cx="1325451" cy="2727960"/>
                        <wp:effectExtent l="0" t="0" r="0" b="0"/>
                        <wp:docPr id="101" name="Рисунок 101" descr="C:\Users\Ах\Desktop\Для газеты\3ed72362-922a-4d2d-9a70-201e9d2500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C:\Users\Ах\Desktop\Для газеты\3ed72362-922a-4d2d-9a70-201e9d2500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03" cy="2732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5" w:type="dxa"/>
                </w:tcPr>
                <w:p w14:paraId="2E1324E8" w14:textId="373479EC" w:rsidR="00BF32F0" w:rsidRDefault="001A01B3" w:rsidP="000E77E8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editId="6CCF320F">
                        <wp:extent cx="1325450" cy="2727960"/>
                        <wp:effectExtent l="0" t="0" r="0" b="0"/>
                        <wp:docPr id="109" name="Рисунок 109" descr="C:\Users\Ах\Desktop\Для газеты\b90ed9a5-613d-4eab-9961-b8efa2f494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C:\Users\Ах\Desktop\Для газеты\b90ed9a5-613d-4eab-9961-b8efa2f494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094" cy="2729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F95A46" w14:textId="77777777" w:rsidR="00BF32F0" w:rsidRDefault="00BF32F0" w:rsidP="000E77E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3D821E4" w14:textId="76DBD5C3" w:rsidR="00ED489C" w:rsidRPr="001A01B3" w:rsidRDefault="00FF6668" w:rsidP="00FF666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editId="17A34938">
                  <wp:extent cx="1379220" cy="2838629"/>
                  <wp:effectExtent l="0" t="0" r="0" b="0"/>
                  <wp:docPr id="119" name="Рисунок 119" descr="C:\Users\Ах\Desktop\Для газеты\9f7f8e9e-625a-4a72-ab01-4c1622595b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Ах\Desktop\Для газеты\9f7f8e9e-625a-4a72-ab01-4c1622595b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35" cy="285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949815" w14:textId="7F046834" w:rsidR="00646503" w:rsidRDefault="005C7FC9" w:rsidP="00646503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«День Победы!» </w:t>
      </w:r>
    </w:p>
    <w:p w14:paraId="4FDCEDEB" w14:textId="77777777" w:rsidR="00646503" w:rsidRPr="00646503" w:rsidRDefault="00646503" w:rsidP="00646503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7"/>
        <w:gridCol w:w="4802"/>
      </w:tblGrid>
      <w:tr w:rsidR="004715B9" w14:paraId="349686FC" w14:textId="77777777" w:rsidTr="00660251">
        <w:tc>
          <w:tcPr>
            <w:tcW w:w="5069" w:type="dxa"/>
          </w:tcPr>
          <w:p w14:paraId="1D02AAAD" w14:textId="77777777" w:rsidR="00465350" w:rsidRPr="00465350" w:rsidRDefault="00465350" w:rsidP="00465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Приближается один из самых главных и волнующих праздников нашей страны – 9 Мая. День Победы нашего народа над фашистской Германией!</w:t>
            </w:r>
          </w:p>
          <w:p w14:paraId="0A5A6FD0" w14:textId="46F75D06" w:rsidR="00465350" w:rsidRDefault="00465350" w:rsidP="00465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года в год люди помнят и отмечают этот праздник.</w:t>
            </w:r>
            <w:r w:rsidR="00E85B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Вот и наши ребята, совместно с родителями и воспитателями подготовили праздничное мероприятие «Пусть не будет войны никогда!»</w:t>
            </w:r>
          </w:p>
          <w:p w14:paraId="1AB881FA" w14:textId="3CF8C140" w:rsidR="00E85B4C" w:rsidRPr="00465350" w:rsidRDefault="00E85B4C" w:rsidP="00465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Мероприятие прошло </w:t>
            </w:r>
            <w:r w:rsidR="009C4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торжественно и трогательно, дети пели песни, читали стихи, участвовали в военных соревнованиях, почтили минутой молчания память </w:t>
            </w:r>
            <w:proofErr w:type="gramStart"/>
            <w:r w:rsidR="009C4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9C4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всех героях, погибших за мир и счастье на земле, танцевали танец  </w:t>
            </w:r>
            <w:r w:rsidR="009C4C55" w:rsidRPr="00465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«Синий </w:t>
            </w:r>
            <w:r w:rsidR="009C4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платочек»</w:t>
            </w:r>
            <w:r w:rsidR="009C4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F558DED" w14:textId="55C1E37A" w:rsidR="004A15B1" w:rsidRDefault="00465350" w:rsidP="005C7FC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="009C4C5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0A40A0E1">
                  <wp:extent cx="2979420" cy="1443129"/>
                  <wp:effectExtent l="0" t="0" r="0" b="0"/>
                  <wp:docPr id="142" name="Рисунок 142" descr="C:\Users\Ах\Desktop\Для газеты\f28626cd-ce6d-4529-872a-4dbdb63621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Ах\Desktop\Для газеты\f28626cd-ce6d-4529-872a-4dbdb63621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384" cy="144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2F44F6" w14:textId="77777777" w:rsidR="00DE1BDE" w:rsidRDefault="00DE1BDE" w:rsidP="005C7F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444C16" w14:textId="77777777" w:rsidR="00660251" w:rsidRDefault="00660251" w:rsidP="005C7F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56"/>
              <w:gridCol w:w="2604"/>
            </w:tblGrid>
            <w:tr w:rsidR="009C4C55" w14:paraId="74B59291" w14:textId="77777777" w:rsidTr="009C4C55">
              <w:tc>
                <w:tcPr>
                  <w:tcW w:w="2356" w:type="dxa"/>
                </w:tcPr>
                <w:p w14:paraId="7576F1BD" w14:textId="03A92A65" w:rsidR="009C4C55" w:rsidRDefault="009C4C55" w:rsidP="005C7FC9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47B84F9D">
                        <wp:extent cx="1234440" cy="1706661"/>
                        <wp:effectExtent l="0" t="0" r="0" b="0"/>
                        <wp:docPr id="147" name="Рисунок 147" descr="C:\Users\Ах\Desktop\Для газеты\54b2211a-1563-42c9-818e-0efd3c826a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C:\Users\Ах\Desktop\Для газеты\54b2211a-1563-42c9-818e-0efd3c826a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718" cy="1708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7" w:type="dxa"/>
                </w:tcPr>
                <w:p w14:paraId="53A2CB91" w14:textId="77777777" w:rsidR="009C4C55" w:rsidRDefault="009C4C55" w:rsidP="005C7FC9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6F24E016" w14:textId="3EE51A85" w:rsidR="009C4C55" w:rsidRDefault="009C4C55" w:rsidP="005C7FC9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76372745">
                        <wp:extent cx="1516380" cy="1240675"/>
                        <wp:effectExtent l="0" t="0" r="0" b="0"/>
                        <wp:docPr id="149" name="Рисунок 149" descr="C:\Users\Ах\Desktop\Для газеты\5ff39f78-e78d-4f19-9966-ff27f60cfc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C:\Users\Ах\Desktop\Для газеты\5ff39f78-e78d-4f19-9966-ff27f60cfc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380" cy="124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9634C68" w14:textId="77777777" w:rsidR="009C4C55" w:rsidRDefault="009C4C55" w:rsidP="005C7F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279986" w14:textId="77777777" w:rsidR="00660251" w:rsidRDefault="00660251" w:rsidP="005C7F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97565AA" w14:textId="1A541D06" w:rsidR="00DE1BDE" w:rsidRDefault="004715B9" w:rsidP="005C7F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2AB5F8AF">
                  <wp:extent cx="3251368" cy="1638300"/>
                  <wp:effectExtent l="0" t="0" r="0" b="0"/>
                  <wp:docPr id="129" name="Рисунок 129" descr="C:\Users\Ах\Desktop\Для газеты\bf7766d0-7c7a-4c3e-99fe-4f732b345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Ах\Desktop\Для газеты\bf7766d0-7c7a-4c3e-99fe-4f732b345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21" cy="164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9EB7E" w14:textId="77777777" w:rsidR="00DE1BDE" w:rsidRDefault="00DE1BDE" w:rsidP="005C7F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28EFB02" w14:textId="77777777" w:rsidR="00465350" w:rsidRDefault="00465350" w:rsidP="005C7F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A9892E6" w14:textId="6FF60A19" w:rsidR="004715B9" w:rsidRDefault="004715B9" w:rsidP="005C7F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editId="2C5E8790">
                  <wp:extent cx="2743200" cy="2743200"/>
                  <wp:effectExtent l="0" t="0" r="0" b="0"/>
                  <wp:docPr id="131" name="Рисунок 131" descr="C:\Users\Ах\Desktop\Для газеты\29951efd-39cb-4777-a0b8-3a5278470c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Ах\Desktop\Для газеты\29951efd-39cb-4777-a0b8-3a5278470c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3905AC" w14:textId="2E9B54ED" w:rsidR="004715B9" w:rsidRDefault="004715B9" w:rsidP="00471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D8D60" w14:textId="19C2B217" w:rsidR="00ED7E8C" w:rsidRPr="004715B9" w:rsidRDefault="0020632C" w:rsidP="0066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072CD2E5">
                  <wp:extent cx="2743200" cy="3429000"/>
                  <wp:effectExtent l="0" t="0" r="0" b="0"/>
                  <wp:docPr id="156" name="Рисунок 156" descr="C:\Users\Ах\Desktop\Для газеты\a33b1e61-19b5-4e6e-9e17-e98e623ba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Ах\Desktop\Для газеты\a33b1e61-19b5-4e6e-9e17-e98e623ba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92" cy="34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4AE5C056" w14:textId="6FA6C753" w:rsidR="00646503" w:rsidRDefault="00E85B4C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День Победы — особая дата:</w:t>
            </w:r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 ней и подвиг, и свет, и печаль.</w:t>
            </w:r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Ветеранам — поклон, ведь когда-то</w:t>
            </w:r>
            <w:proofErr w:type="gramStart"/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С</w:t>
            </w:r>
            <w:proofErr w:type="gramEnd"/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берегли нам цветущую даль.</w:t>
            </w:r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Пожелать очень хочется мира</w:t>
            </w:r>
            <w:proofErr w:type="gramStart"/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Д</w:t>
            </w:r>
            <w:proofErr w:type="gramEnd"/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ля любой на планете страны,</w:t>
            </w:r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Чтобы светлая сила хранила</w:t>
            </w:r>
            <w:r w:rsidRPr="0046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Каждый дом от утрат и войны.</w:t>
            </w:r>
            <w:r w:rsidR="009C4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C399D28" w14:textId="77777777" w:rsidR="009C4C55" w:rsidRPr="0020632C" w:rsidRDefault="009C4C55" w:rsidP="000E77E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5CE210C" w14:textId="2F720771" w:rsidR="009C4C55" w:rsidRDefault="009C4C55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Родители</w:t>
            </w:r>
            <w:r w:rsidRPr="009C4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 </w:t>
            </w:r>
            <w:r w:rsidRPr="009C4C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ребятами</w:t>
            </w:r>
            <w:r w:rsidRPr="009C4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тоже серьёзно готови</w:t>
            </w:r>
            <w:r w:rsidR="00206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лись к этой знаменательной дате: сделали </w:t>
            </w:r>
            <w:r w:rsidR="0020632C" w:rsidRPr="002063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поделки</w:t>
            </w:r>
            <w:r w:rsidR="0020632C" w:rsidRPr="00206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06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632C" w:rsidRPr="00206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нарисов</w:t>
            </w:r>
            <w:r w:rsidR="00206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 рисунки…</w:t>
            </w:r>
          </w:p>
          <w:p w14:paraId="5FD6A30C" w14:textId="77777777" w:rsidR="009C4C55" w:rsidRPr="0020632C" w:rsidRDefault="009C4C55" w:rsidP="000E77E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86"/>
              <w:gridCol w:w="2300"/>
            </w:tblGrid>
            <w:tr w:rsidR="0020632C" w14:paraId="54BF4D02" w14:textId="77777777" w:rsidTr="00660251">
              <w:tc>
                <w:tcPr>
                  <w:tcW w:w="2392" w:type="dxa"/>
                </w:tcPr>
                <w:p w14:paraId="41791065" w14:textId="3D4D7C82" w:rsidR="004715B9" w:rsidRDefault="004715B9" w:rsidP="000E77E8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6DA78CED">
                        <wp:extent cx="1264920" cy="2377440"/>
                        <wp:effectExtent l="0" t="0" r="0" b="0"/>
                        <wp:docPr id="121" name="Рисунок 121" descr="C:\Users\Ах\Desktop\Для газеты\9ab03944-0613-450c-9597-5f699192ba6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C:\Users\Ах\Desktop\Для газеты\9ab03944-0613-450c-9597-5f699192ba6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842" cy="2379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3" w:type="dxa"/>
                </w:tcPr>
                <w:p w14:paraId="5C76CDBA" w14:textId="3CF89B32" w:rsidR="004715B9" w:rsidRDefault="004715B9" w:rsidP="000E77E8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6A3FA980">
                        <wp:extent cx="1280160" cy="2377439"/>
                        <wp:effectExtent l="0" t="0" r="0" b="0"/>
                        <wp:docPr id="122" name="Рисунок 122" descr="C:\Users\Ах\Desktop\Для газеты\468a67a0-d5cd-46d8-90c9-62f4c1f117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C:\Users\Ах\Desktop\Для газеты\468a67a0-d5cd-46d8-90c9-62f4c1f117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829" cy="2386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632C" w14:paraId="68A977A1" w14:textId="77777777" w:rsidTr="00660251">
              <w:tc>
                <w:tcPr>
                  <w:tcW w:w="2392" w:type="dxa"/>
                </w:tcPr>
                <w:p w14:paraId="49FA29E8" w14:textId="12455900" w:rsidR="004715B9" w:rsidRDefault="004715B9" w:rsidP="0020632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3ACFC737">
                        <wp:extent cx="1264920" cy="2095500"/>
                        <wp:effectExtent l="0" t="0" r="0" b="0"/>
                        <wp:docPr id="124" name="Рисунок 124" descr="C:\Users\Ах\Desktop\Для газеты\61d04496-009e-425f-baff-f85b9de3b3c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:\Users\Ах\Desktop\Для газеты\61d04496-009e-425f-baff-f85b9de3b3c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570" cy="2108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3" w:type="dxa"/>
                </w:tcPr>
                <w:p w14:paraId="1D267D81" w14:textId="6556684C" w:rsidR="004715B9" w:rsidRDefault="004715B9" w:rsidP="0020632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editId="6CF4EC1E">
                        <wp:extent cx="1280160" cy="2095500"/>
                        <wp:effectExtent l="0" t="0" r="0" b="0"/>
                        <wp:docPr id="126" name="Рисунок 126" descr="C:\Users\Ах\Desktop\Для газеты\aaf50572-a911-45c4-a573-dd3b178012b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C:\Users\Ах\Desktop\Для газеты\aaf50572-a911-45c4-a573-dd3b178012b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480" cy="2099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20FB66B" w14:textId="77777777" w:rsidR="004715B9" w:rsidRPr="0020632C" w:rsidRDefault="004715B9" w:rsidP="000E77E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D2CCF68" w14:textId="77777777" w:rsidR="003E3B5B" w:rsidRDefault="004715B9" w:rsidP="00471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1CC6F8D2">
                  <wp:extent cx="1729740" cy="1729740"/>
                  <wp:effectExtent l="0" t="0" r="0" b="0"/>
                  <wp:docPr id="127" name="Рисунок 127" descr="C:\Users\Ах\Desktop\Для газеты\4ded12d5-c13f-4831-a9cf-59beab942f6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Ах\Desktop\Для газеты\4ded12d5-c13f-4831-a9cf-59beab942f6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6317D6" w14:textId="1C496D75" w:rsidR="00ED7E8C" w:rsidRDefault="0020632C" w:rsidP="00ED7E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editId="677330E3">
                  <wp:extent cx="2743200" cy="2743200"/>
                  <wp:effectExtent l="0" t="0" r="0" b="0"/>
                  <wp:docPr id="155" name="Рисунок 155" descr="C:\Users\Ах\Desktop\Для газеты\8aabe67a-ebce-498a-a86c-9daa3daa8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Ах\Desktop\Для газеты\8aabe67a-ebce-498a-a86c-9daa3daa8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39537A" w14:textId="77777777" w:rsidR="0020632C" w:rsidRDefault="0020632C" w:rsidP="00ED7E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48594C" w14:textId="28A0D823" w:rsidR="0020632C" w:rsidRPr="004A15B1" w:rsidRDefault="00ED7E8C" w:rsidP="00ED7E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5DF69D51">
                  <wp:extent cx="2743200" cy="3429000"/>
                  <wp:effectExtent l="0" t="0" r="0" b="0"/>
                  <wp:docPr id="136" name="Рисунок 136" descr="C:\Users\Ах\Desktop\Для газеты\dc3406d5-2362-4288-b9dd-90776f7fba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Users\Ах\Desktop\Для газеты\dc3406d5-2362-4288-b9dd-90776f7fba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54" cy="343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B2869" w14:textId="103F73DF" w:rsidR="00646503" w:rsidRPr="00660251" w:rsidRDefault="00646503" w:rsidP="00660251">
      <w:pPr>
        <w:spacing w:after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5D36CEA2" w14:textId="10FC9C01" w:rsidR="00660251" w:rsidRPr="00660251" w:rsidRDefault="00BB2707" w:rsidP="00BB2707">
      <w:pPr>
        <w:spacing w:after="0"/>
        <w:jc w:val="center"/>
        <w:rPr>
          <w:rFonts w:ascii="Times New Roman" w:hAnsi="Times New Roman" w:cs="Times New Roman"/>
          <w:color w:val="009644"/>
          <w:sz w:val="24"/>
          <w:szCs w:val="24"/>
        </w:rPr>
      </w:pPr>
      <w:r w:rsidRPr="00660251">
        <w:rPr>
          <w:rFonts w:ascii="Times New Roman" w:hAnsi="Times New Roman" w:cs="Times New Roman"/>
          <w:color w:val="009644"/>
          <w:sz w:val="24"/>
          <w:szCs w:val="24"/>
        </w:rPr>
        <w:t xml:space="preserve"> </w:t>
      </w:r>
      <w:r w:rsidR="006602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editId="66121D34">
            <wp:extent cx="2727960" cy="2753659"/>
            <wp:effectExtent l="0" t="0" r="0" b="0"/>
            <wp:docPr id="159" name="Рисунок 159" descr="C:\Users\Ах\Desktop\Для газеты\336515ea-b8fe-4732-82bd-d10554b6e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Ах\Desktop\Для газеты\336515ea-b8fe-4732-82bd-d10554b6e3d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90" cy="27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04E520F" w14:textId="77777777" w:rsidR="00BB2707" w:rsidRPr="005E65FA" w:rsidRDefault="00BB2707" w:rsidP="00BB2707">
      <w:pPr>
        <w:spacing w:after="0"/>
        <w:jc w:val="center"/>
        <w:rPr>
          <w:rFonts w:ascii="Times New Roman" w:hAnsi="Times New Roman" w:cs="Times New Roman"/>
          <w:b/>
          <w:i/>
          <w:color w:val="F79646" w:themeColor="accent6"/>
          <w:sz w:val="48"/>
          <w:szCs w:val="48"/>
          <w14:textFill>
            <w14:solidFill>
              <w14:schemeClr w14:val="accent6">
                <w14:lumMod w14:val="75000"/>
              </w14:schemeClr>
            </w14:solidFill>
          </w14:textFill>
        </w:rPr>
      </w:pPr>
      <w:r w:rsidRPr="005E65FA">
        <w:rPr>
          <w:rFonts w:ascii="Times New Roman" w:hAnsi="Times New Roman" w:cs="Times New Roman"/>
          <w:b/>
          <w:i/>
          <w:color w:val="F79646" w:themeColor="accent6"/>
          <w:sz w:val="48"/>
          <w:szCs w:val="48"/>
          <w14:textFill>
            <w14:solidFill>
              <w14:schemeClr w14:val="accent6">
                <w14:lumMod w14:val="75000"/>
              </w14:schemeClr>
            </w14:solidFill>
          </w14:textFill>
        </w:rPr>
        <w:lastRenderedPageBreak/>
        <w:t>«Педагогический совет»</w:t>
      </w:r>
    </w:p>
    <w:p w14:paraId="37AEE649" w14:textId="77777777" w:rsidR="00BB2707" w:rsidRDefault="00BB2707" w:rsidP="00BB270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4820"/>
      </w:tblGrid>
      <w:tr w:rsidR="00BB2707" w14:paraId="7DB67A81" w14:textId="77777777" w:rsidTr="001F1820">
        <w:tc>
          <w:tcPr>
            <w:tcW w:w="5069" w:type="dxa"/>
          </w:tcPr>
          <w:p w14:paraId="6D899B19" w14:textId="77777777" w:rsidR="00D04538" w:rsidRPr="00C10F88" w:rsidRDefault="00D04538" w:rsidP="00D045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дошкольного учреждения </w:t>
            </w: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это </w:t>
            </w: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 действующий коллегиальный орган самоуправления педагогических работников. С его помощью осуществляется управление развитием ДОУ.</w:t>
            </w:r>
          </w:p>
          <w:p w14:paraId="530FEE97" w14:textId="77777777" w:rsidR="00D04538" w:rsidRPr="00C10F88" w:rsidRDefault="00D04538" w:rsidP="00D045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Педсовет как высший орган руководства всем воспитательно-образовательным процессом решает конкретные задачи дошкольного учреждения. Его деятельность определяется Положением о педагогическом совете ДОУ. Он создается во всех дошкольных учреждениях, где имеется более трех педагогов. В его состав входят все педагогические работники и совместители. Также педагогический совет – центральное звено в организации всей методической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Главным вопросом повестки дня всегда бывают результаты работы педагогов: уровень развития воспитанников; состояние их здоровья; развитие форм совместной работы педагогов и родителей.</w:t>
            </w:r>
          </w:p>
          <w:p w14:paraId="2540EEE6" w14:textId="77777777" w:rsidR="00D04538" w:rsidRDefault="00D04538" w:rsidP="00D045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Главная цель педагогического совета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– объединить усилия коллектива ДОУ для повышения уровня воспитательно-образовательного процесса, использования в практике достижений педагогической науки и передового опыта.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BC55A62" w14:textId="77777777" w:rsidR="00BB2707" w:rsidRDefault="00BB2707" w:rsidP="006910C6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4630252" w14:textId="77777777" w:rsidR="001F1820" w:rsidRPr="00D04538" w:rsidRDefault="001F1820" w:rsidP="006910C6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D4360A6" w14:textId="439EA1B2" w:rsidR="00BB2707" w:rsidRPr="00646503" w:rsidRDefault="00D04538" w:rsidP="001F182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67A0B04B">
                  <wp:extent cx="3037839" cy="2278380"/>
                  <wp:effectExtent l="0" t="0" r="0" b="0"/>
                  <wp:docPr id="138" name="Рисунок 138" descr="C:\Users\Ах\Desktop\Для газеты\5fb6b9e1-d597-4bfd-9edc-8acda00e36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Users\Ах\Desktop\Для газеты\5fb6b9e1-d597-4bfd-9edc-8acda00e36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809" cy="228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8190F8" w14:textId="77777777" w:rsidR="00D04538" w:rsidRDefault="00D04538" w:rsidP="00D045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1F873DC" w14:textId="77777777" w:rsidR="00D04538" w:rsidRDefault="00D04538" w:rsidP="00D045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53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Был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проведен экологический тренинг для педагогов</w:t>
            </w:r>
            <w:r w:rsidRPr="00D0453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Знатоки природы</w:t>
            </w:r>
            <w:r w:rsidRPr="00D0453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».</w:t>
            </w:r>
          </w:p>
          <w:p w14:paraId="20A66488" w14:textId="77777777" w:rsidR="00BB2707" w:rsidRPr="001F1820" w:rsidRDefault="00BB2707" w:rsidP="006910C6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6E81F24" w14:textId="3CA824AB" w:rsidR="00D04538" w:rsidRDefault="00D04538" w:rsidP="006910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5AE0A8C7">
                  <wp:extent cx="2827020" cy="2546678"/>
                  <wp:effectExtent l="0" t="0" r="0" b="0"/>
                  <wp:docPr id="139" name="Рисунок 139" descr="C:\Users\Ах\Desktop\Для газеты\66eb9c69-c20d-4716-85f1-93ec2c4e53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C:\Users\Ах\Desktop\Для газеты\66eb9c69-c20d-4716-85f1-93ec2c4e53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898" cy="255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E665B3" w14:textId="77777777" w:rsidR="001F1820" w:rsidRDefault="001F1820" w:rsidP="00D0453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0F91DC2D" w14:textId="77777777" w:rsidR="00D04538" w:rsidRDefault="00D04538" w:rsidP="00D045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 так же показан мастер-класс: «Путешествие в мир природы по экологической тропе»</w:t>
            </w:r>
          </w:p>
          <w:p w14:paraId="5BD83C39" w14:textId="77777777" w:rsidR="001F1820" w:rsidRPr="001F1820" w:rsidRDefault="001F1820" w:rsidP="00D0453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FFD1F01" w14:textId="6D766495" w:rsidR="00D04538" w:rsidRDefault="00D04538" w:rsidP="006910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editId="5D135332">
                  <wp:extent cx="2788920" cy="1568767"/>
                  <wp:effectExtent l="0" t="0" r="0" b="0"/>
                  <wp:docPr id="140" name="Рисунок 140" descr="C:\Users\Ах\Desktop\Для газеты\f72635bb-3f72-4ab8-9438-2b1f8a9a8a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C:\Users\Ах\Desktop\Для газеты\f72635bb-3f72-4ab8-9438-2b1f8a9a8a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71" cy="157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9B387D" w14:textId="77777777" w:rsidR="00D04538" w:rsidRPr="001F1820" w:rsidRDefault="00D04538" w:rsidP="006910C6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569FA5B" w14:textId="7A2F6767" w:rsidR="00BB2707" w:rsidRDefault="00D04538" w:rsidP="001F182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2375611C">
                  <wp:extent cx="2278380" cy="1551357"/>
                  <wp:effectExtent l="0" t="0" r="0" b="0"/>
                  <wp:docPr id="141" name="Рисунок 141" descr="C:\Users\Ах\Desktop\Для газеты\ed857d7c-325d-488f-b9ac-61293c64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C:\Users\Ах\Desktop\Для газеты\ed857d7c-325d-488f-b9ac-61293c642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591" cy="155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AD954" w14:textId="77777777" w:rsidR="00BB2707" w:rsidRPr="001F1820" w:rsidRDefault="00BB2707" w:rsidP="000E77E8">
      <w:pPr>
        <w:spacing w:after="0"/>
        <w:rPr>
          <w:rFonts w:ascii="Times New Roman" w:hAnsi="Times New Roman" w:cs="Times New Roman"/>
          <w:color w:val="009644"/>
          <w:sz w:val="16"/>
          <w:szCs w:val="16"/>
        </w:rPr>
      </w:pPr>
    </w:p>
    <w:p w14:paraId="691B21E5" w14:textId="77777777" w:rsidR="001F1820" w:rsidRPr="001F1820" w:rsidRDefault="001F1820" w:rsidP="00BB2707">
      <w:pPr>
        <w:spacing w:after="0"/>
        <w:jc w:val="center"/>
        <w:rPr>
          <w:rFonts w:ascii="Times New Roman" w:hAnsi="Times New Roman" w:cs="Times New Roman"/>
          <w:color w:val="009644"/>
          <w:sz w:val="24"/>
          <w:szCs w:val="24"/>
        </w:rPr>
      </w:pPr>
    </w:p>
    <w:p w14:paraId="1F6F84CB" w14:textId="77777777" w:rsidR="001F1820" w:rsidRDefault="001F1820" w:rsidP="00BB2707">
      <w:pPr>
        <w:spacing w:after="0"/>
        <w:jc w:val="center"/>
        <w:rPr>
          <w:rFonts w:ascii="Times New Roman" w:hAnsi="Times New Roman" w:cs="Times New Roman"/>
          <w:color w:val="009644"/>
          <w:sz w:val="24"/>
          <w:szCs w:val="24"/>
        </w:rPr>
      </w:pPr>
    </w:p>
    <w:p w14:paraId="1BA99D0C" w14:textId="2C39C34F" w:rsidR="003772F8" w:rsidRPr="00D04538" w:rsidRDefault="003772F8" w:rsidP="00BB2707">
      <w:pPr>
        <w:spacing w:after="0"/>
        <w:jc w:val="center"/>
        <w:rPr>
          <w:rFonts w:ascii="Times New Roman" w:hAnsi="Times New Roman" w:cs="Times New Roman"/>
          <w:b/>
          <w:i/>
          <w:color w:val="009644"/>
          <w:sz w:val="24"/>
          <w:szCs w:val="24"/>
        </w:rPr>
      </w:pPr>
      <w:r w:rsidRPr="00D04538">
        <w:rPr>
          <w:rFonts w:ascii="Times New Roman" w:hAnsi="Times New Roman" w:cs="Times New Roman"/>
          <w:b/>
          <w:i/>
          <w:color w:val="009644"/>
          <w:sz w:val="24"/>
          <w:szCs w:val="24"/>
        </w:rPr>
        <w:t>Так прошли наши будни, праздники и развлечения.</w:t>
      </w:r>
    </w:p>
    <w:p w14:paraId="54FAA635" w14:textId="3F0666B8" w:rsidR="003772F8" w:rsidRPr="00D04538" w:rsidRDefault="003772F8" w:rsidP="00BB2707">
      <w:pPr>
        <w:spacing w:after="0"/>
        <w:jc w:val="center"/>
        <w:rPr>
          <w:rFonts w:ascii="Times New Roman" w:hAnsi="Times New Roman" w:cs="Times New Roman"/>
          <w:b/>
          <w:i/>
          <w:color w:val="009644"/>
          <w:sz w:val="24"/>
          <w:szCs w:val="24"/>
        </w:rPr>
      </w:pPr>
      <w:r w:rsidRPr="00D04538">
        <w:rPr>
          <w:rFonts w:ascii="Times New Roman" w:hAnsi="Times New Roman" w:cs="Times New Roman"/>
          <w:b/>
          <w:i/>
          <w:color w:val="009644"/>
          <w:sz w:val="24"/>
          <w:szCs w:val="24"/>
        </w:rPr>
        <w:t>Надеемся, что вам интересно было читать нашу газету.</w:t>
      </w:r>
    </w:p>
    <w:p w14:paraId="0566679E" w14:textId="7BEF73C8" w:rsidR="003E3B5B" w:rsidRPr="00D04538" w:rsidRDefault="003772F8" w:rsidP="00BB2707">
      <w:pPr>
        <w:spacing w:after="0"/>
        <w:jc w:val="center"/>
        <w:rPr>
          <w:rFonts w:ascii="Times New Roman" w:hAnsi="Times New Roman" w:cs="Times New Roman"/>
          <w:b/>
          <w:i/>
          <w:color w:val="009644"/>
          <w:sz w:val="24"/>
          <w:szCs w:val="24"/>
        </w:rPr>
      </w:pPr>
      <w:r w:rsidRPr="00D04538">
        <w:rPr>
          <w:rFonts w:ascii="Times New Roman" w:hAnsi="Times New Roman" w:cs="Times New Roman"/>
          <w:b/>
          <w:i/>
          <w:color w:val="009644"/>
          <w:sz w:val="24"/>
          <w:szCs w:val="24"/>
        </w:rPr>
        <w:t>До встречи, наши любимые читатели!</w:t>
      </w:r>
    </w:p>
    <w:sectPr w:rsidR="003E3B5B" w:rsidRPr="00D04538" w:rsidSect="006B5575">
      <w:footerReference w:type="default" r:id="rId59"/>
      <w:pgSz w:w="11906" w:h="16838"/>
      <w:pgMar w:top="993" w:right="707" w:bottom="1134" w:left="1276" w:header="708" w:footer="708" w:gutter="0"/>
      <w:pgBorders w:offsetFrom="page">
        <w:top w:val="pushPinNote1" w:sz="25" w:space="24" w:color="auto"/>
        <w:left w:val="pushPinNote1" w:sz="25" w:space="24" w:color="auto"/>
        <w:bottom w:val="pushPinNote1" w:sz="25" w:space="24" w:color="auto"/>
        <w:right w:val="pushPinNote1" w:sz="2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A1D7B" w14:textId="77777777" w:rsidR="00A63D8B" w:rsidRDefault="00A63D8B" w:rsidP="00A4051F">
      <w:pPr>
        <w:spacing w:after="0" w:line="240" w:lineRule="auto"/>
      </w:pPr>
      <w:r>
        <w:separator/>
      </w:r>
    </w:p>
  </w:endnote>
  <w:endnote w:type="continuationSeparator" w:id="0">
    <w:p w14:paraId="7FF8031C" w14:textId="77777777" w:rsidR="00A63D8B" w:rsidRDefault="00A63D8B" w:rsidP="00A40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084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F3CFEF" w14:textId="4980C431" w:rsidR="00125DD5" w:rsidRDefault="00125DD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02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0D9B6D" w14:textId="77777777" w:rsidR="00125DD5" w:rsidRDefault="00125D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EC79C5" w14:textId="77777777" w:rsidR="00A63D8B" w:rsidRDefault="00A63D8B" w:rsidP="00A4051F">
      <w:pPr>
        <w:spacing w:after="0" w:line="240" w:lineRule="auto"/>
      </w:pPr>
      <w:r>
        <w:separator/>
      </w:r>
    </w:p>
  </w:footnote>
  <w:footnote w:type="continuationSeparator" w:id="0">
    <w:p w14:paraId="29F20120" w14:textId="77777777" w:rsidR="00A63D8B" w:rsidRDefault="00A63D8B" w:rsidP="00A40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57"/>
    <w:rsid w:val="00031E60"/>
    <w:rsid w:val="000841BA"/>
    <w:rsid w:val="000C64A9"/>
    <w:rsid w:val="000E1CDE"/>
    <w:rsid w:val="000E77E8"/>
    <w:rsid w:val="00125DD5"/>
    <w:rsid w:val="001405AF"/>
    <w:rsid w:val="00175904"/>
    <w:rsid w:val="001A01B3"/>
    <w:rsid w:val="001C0542"/>
    <w:rsid w:val="001E0F5F"/>
    <w:rsid w:val="001F1820"/>
    <w:rsid w:val="00206030"/>
    <w:rsid w:val="0020632C"/>
    <w:rsid w:val="00223749"/>
    <w:rsid w:val="002301E2"/>
    <w:rsid w:val="00231C8B"/>
    <w:rsid w:val="00246BFF"/>
    <w:rsid w:val="00281BC8"/>
    <w:rsid w:val="003772F8"/>
    <w:rsid w:val="00381162"/>
    <w:rsid w:val="003E3B5B"/>
    <w:rsid w:val="003E7435"/>
    <w:rsid w:val="00450A0A"/>
    <w:rsid w:val="00456F68"/>
    <w:rsid w:val="00465350"/>
    <w:rsid w:val="004715B9"/>
    <w:rsid w:val="00475CB2"/>
    <w:rsid w:val="0049171F"/>
    <w:rsid w:val="004A15B1"/>
    <w:rsid w:val="004E01BB"/>
    <w:rsid w:val="00556CC3"/>
    <w:rsid w:val="005B4293"/>
    <w:rsid w:val="005C7FC9"/>
    <w:rsid w:val="005E65FA"/>
    <w:rsid w:val="005F2C57"/>
    <w:rsid w:val="006136D9"/>
    <w:rsid w:val="00646503"/>
    <w:rsid w:val="00660251"/>
    <w:rsid w:val="006A249D"/>
    <w:rsid w:val="006B5575"/>
    <w:rsid w:val="006D4145"/>
    <w:rsid w:val="00822C46"/>
    <w:rsid w:val="00860E6F"/>
    <w:rsid w:val="008D51AE"/>
    <w:rsid w:val="009C1CCE"/>
    <w:rsid w:val="009C4C55"/>
    <w:rsid w:val="009C4F66"/>
    <w:rsid w:val="009D0675"/>
    <w:rsid w:val="009E0E2A"/>
    <w:rsid w:val="00A179D3"/>
    <w:rsid w:val="00A4051F"/>
    <w:rsid w:val="00A63D8B"/>
    <w:rsid w:val="00AE319A"/>
    <w:rsid w:val="00B10748"/>
    <w:rsid w:val="00B14510"/>
    <w:rsid w:val="00BA0860"/>
    <w:rsid w:val="00BB2707"/>
    <w:rsid w:val="00BD5352"/>
    <w:rsid w:val="00BF32F0"/>
    <w:rsid w:val="00BF61B6"/>
    <w:rsid w:val="00C10F88"/>
    <w:rsid w:val="00C22FA2"/>
    <w:rsid w:val="00C30C07"/>
    <w:rsid w:val="00D04538"/>
    <w:rsid w:val="00D26878"/>
    <w:rsid w:val="00DE1BDE"/>
    <w:rsid w:val="00E85B4C"/>
    <w:rsid w:val="00ED111F"/>
    <w:rsid w:val="00ED489C"/>
    <w:rsid w:val="00ED7E8C"/>
    <w:rsid w:val="00EF5E30"/>
    <w:rsid w:val="00F06D63"/>
    <w:rsid w:val="00F2797E"/>
    <w:rsid w:val="00FB0651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37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5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A24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A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4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051F"/>
  </w:style>
  <w:style w:type="paragraph" w:styleId="a8">
    <w:name w:val="footer"/>
    <w:basedOn w:val="a"/>
    <w:link w:val="a9"/>
    <w:uiPriority w:val="99"/>
    <w:unhideWhenUsed/>
    <w:rsid w:val="00A4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051F"/>
  </w:style>
  <w:style w:type="paragraph" w:styleId="aa">
    <w:name w:val="Normal (Web)"/>
    <w:basedOn w:val="a"/>
    <w:uiPriority w:val="99"/>
    <w:semiHidden/>
    <w:unhideWhenUsed/>
    <w:rsid w:val="00C10F8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5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A24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A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4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051F"/>
  </w:style>
  <w:style w:type="paragraph" w:styleId="a8">
    <w:name w:val="footer"/>
    <w:basedOn w:val="a"/>
    <w:link w:val="a9"/>
    <w:uiPriority w:val="99"/>
    <w:unhideWhenUsed/>
    <w:rsid w:val="00A4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051F"/>
  </w:style>
  <w:style w:type="paragraph" w:styleId="aa">
    <w:name w:val="Normal (Web)"/>
    <w:basedOn w:val="a"/>
    <w:uiPriority w:val="99"/>
    <w:semiHidden/>
    <w:unhideWhenUsed/>
    <w:rsid w:val="00C10F8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hyperlink" Target="http://ds23-arhonka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4964C-6733-47F8-A1D5-D3ACF583A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9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</dc:creator>
  <cp:lastModifiedBy>Ах</cp:lastModifiedBy>
  <cp:revision>13</cp:revision>
  <dcterms:created xsi:type="dcterms:W3CDTF">2023-05-18T10:57:00Z</dcterms:created>
  <dcterms:modified xsi:type="dcterms:W3CDTF">2023-05-21T17:59:00Z</dcterms:modified>
</cp:coreProperties>
</file>