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1F453" w14:textId="77777777" w:rsidR="00487420" w:rsidRDefault="00487420">
      <w:pPr>
        <w:widowControl w:val="0"/>
        <w:spacing w:after="0"/>
        <w:rPr>
          <w:rFonts w:ascii="Arial" w:eastAsia="Arial" w:hAnsi="Arial" w:cs="Arial"/>
        </w:rPr>
      </w:pPr>
    </w:p>
    <w:tbl>
      <w:tblPr>
        <w:tblStyle w:val="a7"/>
        <w:tblW w:w="9498" w:type="dxa"/>
        <w:tblInd w:w="0" w:type="dxa"/>
        <w:tblBorders>
          <w:top w:val="nil"/>
          <w:left w:val="nil"/>
          <w:bottom w:val="single" w:sz="2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487420" w14:paraId="441F0E80" w14:textId="77777777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single" w:sz="24" w:space="0" w:color="000000"/>
              <w:right w:val="nil"/>
            </w:tcBorders>
          </w:tcPr>
          <w:p w14:paraId="71B6CF58" w14:textId="1FCB92C8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14:paraId="0D3D4FD8" w14:textId="77777777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МУНИЦИПАЛЬНОГО ОБРАЗОВАНИЯ - ПРИГОРОДНЫЙ РАЙОН</w:t>
            </w:r>
          </w:p>
          <w:p w14:paraId="042CC21A" w14:textId="77777777" w:rsidR="00487420" w:rsidRDefault="0098393E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РЕСПУБЛИКИ СЕВЕРНАЯ ОСЕТИЯ – АЛАНИЯ</w:t>
            </w:r>
          </w:p>
        </w:tc>
      </w:tr>
    </w:tbl>
    <w:p w14:paraId="767C2109" w14:textId="77777777" w:rsidR="00487420" w:rsidRDefault="00487420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color w:val="303F50"/>
          <w:sz w:val="16"/>
          <w:szCs w:val="16"/>
        </w:rPr>
      </w:pPr>
    </w:p>
    <w:p w14:paraId="130C3CA0" w14:textId="77777777" w:rsidR="00487420" w:rsidRDefault="0098393E">
      <w:pPr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363120,  ст. Архонская, ул. Ворошилова, 44, 8 (867 39) 3 12 79, e-mail: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tchernitzkaja.ds23@yandex.ru</w:t>
        </w:r>
      </w:hyperlink>
    </w:p>
    <w:p w14:paraId="577E7E65" w14:textId="1BB76406" w:rsidR="0037784F" w:rsidRPr="00F137C3" w:rsidRDefault="0037784F" w:rsidP="00F13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F5A075" w14:textId="2C195F5A" w:rsidR="0037784F" w:rsidRPr="00F137C3" w:rsidRDefault="0037784F" w:rsidP="00F13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329E67" w14:textId="77777777" w:rsidR="00A701BA" w:rsidRPr="00A701BA" w:rsidRDefault="00A701BA" w:rsidP="00A701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1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A701BA"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14:paraId="1EF3B9AD" w14:textId="77777777" w:rsidR="00A701BA" w:rsidRPr="00A701BA" w:rsidRDefault="00A701BA" w:rsidP="00A701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701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Заведующая МБ ДОУ</w:t>
      </w:r>
    </w:p>
    <w:p w14:paraId="0726D6AD" w14:textId="77777777" w:rsidR="00A701BA" w:rsidRPr="00A701BA" w:rsidRDefault="00A701BA" w:rsidP="00A701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701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«Детский сад №23 ст. Архонская»  </w:t>
      </w:r>
    </w:p>
    <w:p w14:paraId="646BD809" w14:textId="7806607E" w:rsidR="0037784F" w:rsidRPr="00F137C3" w:rsidRDefault="00A701BA" w:rsidP="00A701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701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_______________  Л.В.Черницкая</w:t>
      </w:r>
    </w:p>
    <w:p w14:paraId="54314D1F" w14:textId="77777777" w:rsidR="00F137C3" w:rsidRDefault="00F137C3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A39CD3" w14:textId="77777777" w:rsidR="00F137C3" w:rsidRDefault="00F137C3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C30629" w14:textId="77777777" w:rsidR="000C1082" w:rsidRDefault="000C1082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664884" w14:textId="77777777" w:rsidR="003D4E7C" w:rsidRDefault="003D4E7C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A36645" w14:textId="56495753" w:rsidR="00345896" w:rsidRPr="000C1082" w:rsidRDefault="002F15CA" w:rsidP="00345896">
      <w:pPr>
        <w:spacing w:after="0"/>
        <w:jc w:val="center"/>
        <w:rPr>
          <w:rFonts w:ascii="Times New Roman" w:eastAsiaTheme="minorHAnsi" w:hAnsi="Times New Roman" w:cs="Times New Roman"/>
          <w:b/>
          <w:i/>
          <w:color w:val="0070C0"/>
          <w:sz w:val="48"/>
          <w:szCs w:val="48"/>
          <w:lang w:eastAsia="en-US"/>
          <w14:shadow w14:blurRad="50800" w14:dist="38100" w14:dir="18900000" w14:sx="100000" w14:sy="100000" w14:kx="0" w14:ky="0" w14:algn="bl">
            <w14:srgbClr w14:val="00206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0C1082">
        <w:rPr>
          <w:rFonts w:ascii="Times New Roman" w:eastAsiaTheme="minorHAnsi" w:hAnsi="Times New Roman" w:cs="Times New Roman"/>
          <w:b/>
          <w:i/>
          <w:color w:val="0070C0"/>
          <w:sz w:val="48"/>
          <w:szCs w:val="48"/>
          <w:lang w:eastAsia="en-US"/>
          <w14:shadow w14:blurRad="50800" w14:dist="38100" w14:dir="18900000" w14:sx="100000" w14:sy="100000" w14:kx="0" w14:ky="0" w14:algn="bl">
            <w14:srgbClr w14:val="00206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Итоговое занятие в средней группе </w:t>
      </w:r>
    </w:p>
    <w:p w14:paraId="68368D8A" w14:textId="77777777" w:rsidR="002F15CA" w:rsidRPr="000C1082" w:rsidRDefault="002F15CA" w:rsidP="00345896">
      <w:pPr>
        <w:spacing w:after="0"/>
        <w:jc w:val="center"/>
        <w:rPr>
          <w:rFonts w:ascii="Times New Roman" w:eastAsiaTheme="minorHAnsi" w:hAnsi="Times New Roman" w:cs="Times New Roman"/>
          <w:color w:val="000000"/>
          <w:sz w:val="48"/>
          <w:szCs w:val="48"/>
          <w:lang w:eastAsia="en-US"/>
          <w14:shadow w14:blurRad="50800" w14:dist="38100" w14:dir="18900000" w14:sx="100000" w14:sy="100000" w14:kx="0" w14:ky="0" w14:algn="bl">
            <w14:srgbClr w14:val="00206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0C1082">
        <w:rPr>
          <w:rFonts w:ascii="Times New Roman" w:eastAsiaTheme="minorHAnsi" w:hAnsi="Times New Roman" w:cs="Times New Roman"/>
          <w:b/>
          <w:i/>
          <w:color w:val="0070C0"/>
          <w:sz w:val="48"/>
          <w:szCs w:val="48"/>
          <w:lang w:eastAsia="en-US"/>
          <w14:shadow w14:blurRad="50800" w14:dist="38100" w14:dir="18900000" w14:sx="100000" w14:sy="100000" w14:kx="0" w14:ky="0" w14:algn="bl">
            <w14:srgbClr w14:val="00206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>на тему: «Путешествие в космос»</w:t>
      </w:r>
      <w:r w:rsidR="00345896" w:rsidRPr="000C1082">
        <w:rPr>
          <w:rFonts w:ascii="Times New Roman" w:eastAsiaTheme="minorHAnsi" w:hAnsi="Times New Roman" w:cs="Times New Roman"/>
          <w:color w:val="000000"/>
          <w:sz w:val="48"/>
          <w:szCs w:val="48"/>
          <w:lang w:eastAsia="en-US"/>
          <w14:shadow w14:blurRad="50800" w14:dist="38100" w14:dir="18900000" w14:sx="100000" w14:sy="100000" w14:kx="0" w14:ky="0" w14:algn="bl">
            <w14:srgbClr w14:val="00206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</w:p>
    <w:p w14:paraId="0EEE58F9" w14:textId="77777777" w:rsidR="00345896" w:rsidRDefault="00345896" w:rsidP="00345896">
      <w:pPr>
        <w:spacing w:after="0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14:paraId="59D022B1" w14:textId="77777777" w:rsidR="000C1082" w:rsidRPr="00345896" w:rsidRDefault="000C1082" w:rsidP="00345896">
      <w:pPr>
        <w:spacing w:after="0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14:paraId="52F8C6CB" w14:textId="77777777" w:rsidR="003D4E7C" w:rsidRDefault="003D4E7C" w:rsidP="002F15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EF4798" w14:textId="2160CD09" w:rsidR="003D4E7C" w:rsidRDefault="00345896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6BAE8165">
            <wp:extent cx="5943600" cy="3505200"/>
            <wp:effectExtent l="0" t="0" r="0" b="0"/>
            <wp:docPr id="1" name="Рисунок 1" descr="C:\Users\Ах\Downloads\IMG-2023040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х\Downloads\IMG-20230407-WA00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29A50A2" w14:textId="77777777" w:rsidR="003D4E7C" w:rsidRDefault="003D4E7C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143C75" w14:textId="77777777" w:rsidR="003D4E7C" w:rsidRDefault="003D4E7C" w:rsidP="00F137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6013AC" w14:textId="77777777" w:rsidR="003D4E7C" w:rsidRDefault="00345896" w:rsidP="0034589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Воспитатели: Суджаева С.А. </w:t>
      </w:r>
    </w:p>
    <w:p w14:paraId="68D7FB8E" w14:textId="40DA7225" w:rsidR="00345896" w:rsidRDefault="00345896" w:rsidP="0034589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Дрингалева Ю.В. </w:t>
      </w:r>
    </w:p>
    <w:p w14:paraId="0AEA2DF0" w14:textId="77777777" w:rsidR="000C1082" w:rsidRPr="000C1082" w:rsidRDefault="000C1082" w:rsidP="003D4E7C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2C8F00AA" w14:textId="5EA8FEB7" w:rsidR="003D4E7C" w:rsidRPr="003D4E7C" w:rsidRDefault="003D4E7C" w:rsidP="003D4E7C">
      <w:pPr>
        <w:jc w:val="center"/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</w:pPr>
      <w:r w:rsidRPr="003D4E7C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lastRenderedPageBreak/>
        <w:t>Итоговое занятие в средней группе на тему: «Путешествие в космос»</w:t>
      </w:r>
    </w:p>
    <w:p w14:paraId="2DDE3C38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Цель</w:t>
      </w:r>
      <w:r w:rsidRPr="003D4E7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формирование представлений детей о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космосе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, Обобщение представлений детей о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космосе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познакомить детей с историей возникновения праздника День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космонавтики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, дать первоначальные сведения о солнечной системе.</w:t>
      </w:r>
    </w:p>
    <w:p w14:paraId="41B8EACA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Активизировать словарь детей словами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планета,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, невесомость, скафандр. Закрепить знание геометрических фигур, счет. Развитие мелкой моторики рук.</w:t>
      </w:r>
    </w:p>
    <w:p w14:paraId="6E1414EE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  <w:t>Задачи</w:t>
      </w:r>
      <w:r w:rsidRPr="003D4E7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</w:p>
    <w:p w14:paraId="1373EE97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- расширять кругозор детей;</w:t>
      </w:r>
    </w:p>
    <w:p w14:paraId="6194E18F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- развивать познавательный интерес и любознательность детей;</w:t>
      </w:r>
    </w:p>
    <w:p w14:paraId="279E0876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- познакомить детей с первым советским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космонавтом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; продолжать расширять знания о государственных праздниках, рассказать детям о Ю. А. Гагарине</w:t>
      </w:r>
    </w:p>
    <w:p w14:paraId="74B764B7" w14:textId="3F8D15CC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-рассматривание иллюстр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аций, портрета Ю. А. Гагарина; з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акреплять знания детей о том, что мы живем на планете Земля,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космосе есть другие планеты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звезды;</w:t>
      </w:r>
    </w:p>
    <w:p w14:paraId="3A9FB61E" w14:textId="4022D4FF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овершенств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овать навыки счета;</w:t>
      </w:r>
    </w:p>
    <w:p w14:paraId="1C1A7D7C" w14:textId="3D39920B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в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оспитывать дружеские взаимоотношения между детьми, развивать умение считаться с интересами товарищей.</w:t>
      </w:r>
    </w:p>
    <w:p w14:paraId="3F4CB6B1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Предварительная работа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14:paraId="7D098A6D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– рассматривание иллюстраций и картинок,</w:t>
      </w:r>
    </w:p>
    <w:p w14:paraId="7210678A" w14:textId="1853FC64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– проведение беседы о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7A610134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Материал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картинки и фотографии по теме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767833A1" w14:textId="3183066C" w:rsid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 Ребята как вы думае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те, о чём мы с вами сегодня поговорим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?</w:t>
      </w:r>
      <w:r w:rsidR="00496E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14A8B847" w14:textId="1D563D6A" w:rsidR="00496E64" w:rsidRDefault="00496E64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editId="552B7605">
            <wp:extent cx="3406140" cy="4472940"/>
            <wp:effectExtent l="0" t="0" r="0" b="0"/>
            <wp:docPr id="12" name="Рисунок 12" descr="C:\Users\Ах\Downloads\IMG-202304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Ах\Downloads\IMG-20230407-WA00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C619E8C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lastRenderedPageBreak/>
        <w:t>Дети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О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космосе</w:t>
      </w:r>
    </w:p>
    <w:p w14:paraId="480C52D3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Ребята, кто знает, как называется наша планета?</w:t>
      </w:r>
    </w:p>
    <w:p w14:paraId="1BD24D22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Дети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Земля</w:t>
      </w:r>
    </w:p>
    <w:p w14:paraId="6DE5DB14" w14:textId="7A63ABBA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Ребята, мы с вами живем на планете Земля, вот она </w:t>
      </w:r>
      <w:r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(показ на 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картинке)</w:t>
      </w:r>
      <w:r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Ребята, а почему наша планета такая голубая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?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(ответы детей)</w:t>
      </w:r>
    </w:p>
    <w:p w14:paraId="26128448" w14:textId="1322C1CB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Знаете ли Вы, что такое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?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(ответы детей)</w:t>
      </w:r>
    </w:p>
    <w:p w14:paraId="2F6974EE" w14:textId="77777777" w:rsid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 – это очень высоко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, там, где кончается воздушное пространство Земли, начинается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космическое пространство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 Туда не залетают птицы. Там не могут летать самолеты. Небо там совсем черное. Воздуха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космосе нет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 Ребята, а что есть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космосе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?</w:t>
      </w:r>
      <w:r w:rsidR="00496E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7BB79FD4" w14:textId="365FE02A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Ребята,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 для чего людям нужны ракеты?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(ответы детей)</w:t>
      </w:r>
    </w:p>
    <w:p w14:paraId="4E7B9242" w14:textId="63941175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Этот уникальный летательный аппарат нужен людям для исследования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космоса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, других планет, поиска планет, пригодных для проживания человека.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(Показ фото ракет)</w:t>
      </w:r>
    </w:p>
    <w:p w14:paraId="75A6CCC2" w14:textId="78F92B5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proofErr w:type="gramStart"/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Ребята</w:t>
      </w:r>
      <w:proofErr w:type="gramEnd"/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 как называется человек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который управляет ракетой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</w:t>
      </w:r>
      <w:r w:rsidRPr="003D4E7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космонавт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)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 У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космонавта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есть специальный костюм для полетов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,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и этот костюм называется скафандр. Работа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космонавтов сложная и трудная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 Свою работу выполняют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космонавты </w:t>
      </w:r>
      <w:r w:rsidR="002F15CA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в 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скафандрах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Скафандр предохраняет от сильного холода в тени и жарких солнечных лучей, поддерживает кислород и оснащён многими карманами, каждый из которых имеет своё назначение.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(Показ изображения скафандра)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Почему человеку нужна защита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космосе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?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(ответы детей)</w:t>
      </w:r>
    </w:p>
    <w:p w14:paraId="1B0A2611" w14:textId="0BF1D6BB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Первыми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 полетели две собаки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Белка и Стрелка. Только после того, как они вернулись целы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>ми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невредимы,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космическое путешествие смог отправиться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, и облететь всю нашу Землю кругом, Юрий Алексеевич Гагарин.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(Показ фото Гагарина)</w:t>
      </w:r>
      <w:r w:rsidR="002F15CA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. 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Он совершил свой полёт 12 апреля 1961 года на ракете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«Восток»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И с тех пор, наша страна 12 апреля отмечает 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День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космонавтики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 Как вы думаете, зачем люди полетели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?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(ответы детей)</w:t>
      </w:r>
    </w:p>
    <w:p w14:paraId="7E5F8BC5" w14:textId="6CD54DD2" w:rsidR="00F877FB" w:rsidRDefault="00F877FB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editId="4B245FF6">
            <wp:extent cx="3143194" cy="3756660"/>
            <wp:effectExtent l="0" t="0" r="0" b="0"/>
            <wp:docPr id="2" name="Рисунок 2" descr="C:\Users\Ах\Downloads\Screenshot_20230403-223628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х\Downloads\Screenshot_20230403-223628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94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57A1811" w14:textId="4D825016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lastRenderedPageBreak/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Ребята, что нужно </w:t>
      </w:r>
      <w:r w:rsidR="002F15CA"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делать,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чтобы стать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космонавтом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?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(ответы детей)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Правильно ребята надо вести здоровый образ жизни правильно питаться, заниматься спортом, хорошо учится в школе.</w:t>
      </w:r>
    </w:p>
    <w:p w14:paraId="77FA0DAD" w14:textId="43F7C1EC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Давайте мы с вами превратимся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космонавтов</w:t>
      </w:r>
      <w:r w:rsidR="002F15CA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– и полетим в 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4EEBAD51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Физминутка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Игра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«</w:t>
      </w:r>
      <w:r w:rsidRPr="003D4E7C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Космодром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»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14:paraId="4264E5DA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Все готово для полета,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(дети поднимают руки вверх)</w:t>
      </w:r>
    </w:p>
    <w:p w14:paraId="33D2A57A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Ждут ракеты всех ребят</w:t>
      </w:r>
      <w:proofErr w:type="gramStart"/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</w:t>
      </w:r>
      <w:proofErr w:type="gramStart"/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с</w:t>
      </w:r>
      <w:proofErr w:type="gramEnd"/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оединяют руки над головой)</w:t>
      </w:r>
    </w:p>
    <w:p w14:paraId="33230586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Мало времени для взлета,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(маршируют на месте)</w:t>
      </w:r>
    </w:p>
    <w:p w14:paraId="6197B51A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Космонавты встали в ряд</w:t>
      </w:r>
      <w:proofErr w:type="gramStart"/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</w:t>
      </w:r>
      <w:proofErr w:type="gramStart"/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н</w:t>
      </w:r>
      <w:proofErr w:type="gramEnd"/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оги врозь – руки на поясе)</w:t>
      </w:r>
    </w:p>
    <w:p w14:paraId="140B94F8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Поклонились вправо, влево,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(делают наклоны в стороны)</w:t>
      </w:r>
    </w:p>
    <w:p w14:paraId="1B5E9E80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Отдадим земной поклон</w:t>
      </w:r>
      <w:proofErr w:type="gramStart"/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proofErr w:type="gramEnd"/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</w:t>
      </w:r>
      <w:proofErr w:type="gramStart"/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д</w:t>
      </w:r>
      <w:proofErr w:type="gramEnd"/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елают наклон вперед)</w:t>
      </w:r>
    </w:p>
    <w:p w14:paraId="17F35504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Вот ракета полетела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(прыжки на месте)</w:t>
      </w:r>
    </w:p>
    <w:p w14:paraId="6D113CFD" w14:textId="2E142559" w:rsidR="003D4E7C" w:rsidRDefault="003D4E7C" w:rsidP="003D4E7C">
      <w:pPr>
        <w:spacing w:after="0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Опустел наш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космодром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(приседают на корточки)</w:t>
      </w:r>
      <w:r w:rsidR="00F877FB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</w:p>
    <w:p w14:paraId="03CF59E8" w14:textId="77777777" w:rsidR="00F877FB" w:rsidRPr="00496E64" w:rsidRDefault="00F877FB" w:rsidP="003D4E7C">
      <w:pPr>
        <w:spacing w:after="0"/>
        <w:rPr>
          <w:rFonts w:ascii="Times New Roman" w:eastAsiaTheme="minorHAnsi" w:hAnsi="Times New Roman" w:cs="Times New Roman"/>
          <w:iCs/>
          <w:sz w:val="16"/>
          <w:szCs w:val="16"/>
          <w:lang w:eastAsia="en-US"/>
        </w:rPr>
      </w:pPr>
    </w:p>
    <w:p w14:paraId="44B8CDF5" w14:textId="6285BD36" w:rsidR="00F877FB" w:rsidRDefault="00F877FB" w:rsidP="003D4E7C">
      <w:pPr>
        <w:spacing w:after="0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iCs/>
          <w:noProof/>
          <w:sz w:val="24"/>
          <w:szCs w:val="24"/>
        </w:rPr>
        <w:drawing>
          <wp:inline distT="0" distB="0" distL="0" distR="0" wp14:editId="14E92990">
            <wp:extent cx="4198620" cy="2040218"/>
            <wp:effectExtent l="0" t="0" r="0" b="0"/>
            <wp:docPr id="7" name="Рисунок 7" descr="C:\Users\Ах\Downloads\20230408_1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х\Downloads\20230408_18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24" cy="203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0C1FE15" w14:textId="77777777" w:rsidR="00F877FB" w:rsidRPr="003D4E7C" w:rsidRDefault="00F877FB" w:rsidP="003D4E7C">
      <w:pPr>
        <w:spacing w:after="0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14:paraId="72DB1B0A" w14:textId="1357E5B6" w:rsidR="00496E64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Давайте представим, что мы надеваем скафандры. </w:t>
      </w:r>
    </w:p>
    <w:p w14:paraId="4FEC41D8" w14:textId="77777777" w:rsidR="00496E64" w:rsidRPr="00496E64" w:rsidRDefault="00496E64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96E64" w14:paraId="293E7D27" w14:textId="77777777" w:rsidTr="00496E64">
        <w:tc>
          <w:tcPr>
            <w:tcW w:w="4785" w:type="dxa"/>
          </w:tcPr>
          <w:p w14:paraId="16E64832" w14:textId="528EBF74" w:rsidR="00496E64" w:rsidRDefault="00496E64" w:rsidP="003D4E7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4D207975">
                  <wp:extent cx="2628900" cy="3749040"/>
                  <wp:effectExtent l="0" t="0" r="0" b="0"/>
                  <wp:docPr id="10" name="Рисунок 10" descr="C:\Users\Ах\Downloads\Screenshot_20230408-180008_Video P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Ах\Downloads\Screenshot_20230408-180008_Video P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251" cy="375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B6C6A80" w14:textId="0F7E5150" w:rsidR="00496E64" w:rsidRDefault="00496E64" w:rsidP="003D4E7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drawing>
                <wp:inline distT="0" distB="0" distL="0" distR="0" wp14:editId="552BC6E0">
                  <wp:extent cx="2529840" cy="3749040"/>
                  <wp:effectExtent l="0" t="0" r="0" b="0"/>
                  <wp:docPr id="11" name="Рисунок 11" descr="C:\Users\Ах\Downloads\Screenshot_20230408-180023_Video P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Ах\Downloads\Screenshot_20230408-180023_Video P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630" cy="375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D9B23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А теперь вы готовы и мы отправляемся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путешествие в 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 На чем же можно отправиться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?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(ответы детей)</w:t>
      </w:r>
    </w:p>
    <w:p w14:paraId="271576D7" w14:textId="777CF3A1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Так на чем же мы полетим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, ракеты то у нас нет? Давайте мы вместе с вами построим ракету. И мы построим р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акету из геометрических фигур. </w:t>
      </w:r>
      <w:r w:rsidR="002F15CA" w:rsidRPr="002F15CA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Н</w:t>
      </w: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 столе лежат геометрические фигуры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тр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угольники разного размера и цвета, квадраты разного цвета одинаковые по размеру, круги одного цвета, звезды.</w:t>
      </w:r>
    </w:p>
    <w:p w14:paraId="0F9B605A" w14:textId="77777777" w:rsidR="002F15CA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Давайте сделаем аппликации ракеты. Пройдите к столам. </w:t>
      </w:r>
    </w:p>
    <w:p w14:paraId="56CC0FB8" w14:textId="77777777" w:rsidR="002F15CA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Педагог выставляет для ориентира технологические карты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«Ракета»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 </w:t>
      </w:r>
    </w:p>
    <w:p w14:paraId="3C251310" w14:textId="686BD046" w:rsid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Черный фон 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это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 Ракеты мы будем делать из геометрических фигур. Берем два квадрата красного цвета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это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корпус ракеты без носа – и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наклеиваем на фон 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="002F15CA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«ночное 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небо»</w:t>
      </w:r>
      <w:r w:rsidR="002F15CA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>,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наклонно под углом так, будто ракета летит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Затем берём треугольник голубого цвета 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это нос ракеты 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приклеиваем выше корпуса; два треугольника фиолетового цвета 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это крылья ракеты 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приклеиваем по бокам корпуса 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(внизу)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Приклеиваем иллюминатор 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– 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два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круга желтого цвета. Берем звёзды и приклеиваем на черный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фон-космос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="00F877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618442D8" w14:textId="77777777" w:rsidR="00496E64" w:rsidRPr="003D4E7C" w:rsidRDefault="00496E64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5591ACF" w14:textId="1ECAE2CF" w:rsidR="003D4E7C" w:rsidRDefault="00F877FB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editId="25CF2235">
            <wp:extent cx="3741420" cy="5772987"/>
            <wp:effectExtent l="0" t="0" r="0" b="0"/>
            <wp:docPr id="3" name="Рисунок 3" descr="C:\Users\Ах\Downloads\20230405_09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х\Downloads\20230405_094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627" cy="577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A9F0103" w14:textId="77777777" w:rsidR="00F877FB" w:rsidRPr="003D4E7C" w:rsidRDefault="00F877FB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6667AC5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lastRenderedPageBreak/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Приступайте к работе.</w:t>
      </w:r>
    </w:p>
    <w:p w14:paraId="5480D645" w14:textId="1079D216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Дети выбирают материалы и составляют свои аппликации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«Ракеты»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r w:rsidRPr="003D4E7C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(педагог помогает)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Теперь мы готовы к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путешествию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. А полетим мы с вами на этой ракете.</w:t>
      </w:r>
    </w:p>
    <w:p w14:paraId="6DA8F4E6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Внимание! Всем приготовиться к запуску!</w:t>
      </w:r>
    </w:p>
    <w:p w14:paraId="05C8019C" w14:textId="6351ABD4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Воспитатель и дети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5,4,3,2,1 </w:t>
      </w:r>
      <w:r w:rsidR="002F15CA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пуск!</w:t>
      </w:r>
    </w:p>
    <w:p w14:paraId="64F28048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Дети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: Ура! Ура! Ура!</w:t>
      </w:r>
    </w:p>
    <w:p w14:paraId="4630365A" w14:textId="4F39C7BF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Мы с вами сегодня совершили увлекательное и познавательное большое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космическое путешествие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 и узнали много интересного о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космосе</w:t>
      </w:r>
      <w:r w:rsidR="002F15CA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</w:t>
      </w:r>
    </w:p>
    <w:p w14:paraId="42A1FFA0" w14:textId="061B563E" w:rsidR="003D4E7C" w:rsidRPr="003D4E7C" w:rsidRDefault="002F15CA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• </w:t>
      </w:r>
      <w:r w:rsidR="003D4E7C"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Как называется наша планета?</w:t>
      </w:r>
    </w:p>
    <w:p w14:paraId="5BD86A4D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• Для чего людям нужны ракеты?</w:t>
      </w:r>
    </w:p>
    <w:p w14:paraId="1872E943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• Какие животные полетели в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космос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?</w:t>
      </w:r>
    </w:p>
    <w:p w14:paraId="0B6B684A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• Как звали первого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космонавта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?</w:t>
      </w:r>
    </w:p>
    <w:p w14:paraId="328C9428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• Для чего нужен скафандр?</w:t>
      </w:r>
    </w:p>
    <w:p w14:paraId="561CA1FD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• Из каких геометрических фигур мы построили ракету?</w:t>
      </w:r>
    </w:p>
    <w:p w14:paraId="237F507C" w14:textId="77777777" w:rsidR="003D4E7C" w:rsidRPr="003D4E7C" w:rsidRDefault="003D4E7C" w:rsidP="003D4E7C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• Кто из вас хочет стать </w:t>
      </w:r>
      <w:r w:rsidRPr="003D4E7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космонавтом</w:t>
      </w:r>
      <w:r w:rsidRPr="003D4E7C">
        <w:rPr>
          <w:rFonts w:ascii="Times New Roman" w:eastAsiaTheme="minorHAnsi" w:hAnsi="Times New Roman" w:cs="Times New Roman"/>
          <w:sz w:val="24"/>
          <w:szCs w:val="24"/>
          <w:lang w:eastAsia="en-US"/>
        </w:rPr>
        <w:t>?</w:t>
      </w:r>
    </w:p>
    <w:p w14:paraId="0B74CA3C" w14:textId="77777777" w:rsidR="003D4E7C" w:rsidRDefault="003D4E7C" w:rsidP="003D4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EC7A7D" w14:textId="2434E35C" w:rsidR="00F877FB" w:rsidRDefault="00F877FB" w:rsidP="003D4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467EA4AD">
            <wp:extent cx="3855720" cy="5942619"/>
            <wp:effectExtent l="0" t="0" r="0" b="0"/>
            <wp:docPr id="4" name="Рисунок 4" descr="C:\Users\Ах\Downloads\20230405_09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х\Downloads\20230405_091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9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9B2AE3C" w14:textId="319FFFA3" w:rsidR="00F877FB" w:rsidRDefault="00F877FB" w:rsidP="003D4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editId="610E9B21">
            <wp:extent cx="5280660" cy="2895600"/>
            <wp:effectExtent l="0" t="0" r="0" b="0"/>
            <wp:docPr id="5" name="Рисунок 5" descr="C:\Users\Ах\Downloads\20230405_09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Ах\Downloads\20230405_092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11" cy="28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F105FDE" w14:textId="77777777" w:rsidR="00F877FB" w:rsidRDefault="00F877FB" w:rsidP="003D4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3A8DA1" w14:textId="77777777" w:rsidR="00F877FB" w:rsidRDefault="00F877FB" w:rsidP="003D4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584C5B" w14:textId="425D6C16" w:rsidR="00F877FB" w:rsidRDefault="00F877FB" w:rsidP="003D4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editId="45B745CD">
            <wp:extent cx="5280660" cy="2970371"/>
            <wp:effectExtent l="0" t="0" r="0" b="0"/>
            <wp:docPr id="6" name="Рисунок 6" descr="C:\Users\Ах\Downloads\20230405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х\Downloads\20230405_093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39" cy="29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496E6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622C5E" w14:textId="77777777" w:rsidR="00496E64" w:rsidRPr="00F137C3" w:rsidRDefault="00496E64" w:rsidP="003D4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96E64" w:rsidRPr="00F137C3" w:rsidSect="000C1082">
      <w:pgSz w:w="11906" w:h="16838"/>
      <w:pgMar w:top="1134" w:right="850" w:bottom="1134" w:left="1701" w:header="708" w:footer="708" w:gutter="0"/>
      <w:pgBorders w:offsetFrom="page">
        <w:top w:val="thinThickSmallGap" w:sz="36" w:space="24" w:color="002060"/>
        <w:left w:val="thinThickSmallGap" w:sz="36" w:space="24" w:color="002060"/>
        <w:bottom w:val="thickThinSmallGap" w:sz="36" w:space="24" w:color="002060"/>
        <w:right w:val="thickThinSmallGap" w:sz="36" w:space="24" w:color="002060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267BD9" w14:textId="77777777" w:rsidR="00B92CEF" w:rsidRDefault="00B92CEF" w:rsidP="00983C07">
      <w:pPr>
        <w:spacing w:after="0" w:line="240" w:lineRule="auto"/>
      </w:pPr>
      <w:r>
        <w:separator/>
      </w:r>
    </w:p>
  </w:endnote>
  <w:endnote w:type="continuationSeparator" w:id="0">
    <w:p w14:paraId="6883CFA9" w14:textId="77777777" w:rsidR="00B92CEF" w:rsidRDefault="00B92CEF" w:rsidP="00983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68AAF" w14:textId="77777777" w:rsidR="00B92CEF" w:rsidRDefault="00B92CEF" w:rsidP="00983C07">
      <w:pPr>
        <w:spacing w:after="0" w:line="240" w:lineRule="auto"/>
      </w:pPr>
      <w:r>
        <w:separator/>
      </w:r>
    </w:p>
  </w:footnote>
  <w:footnote w:type="continuationSeparator" w:id="0">
    <w:p w14:paraId="415044E7" w14:textId="77777777" w:rsidR="00B92CEF" w:rsidRDefault="00B92CEF" w:rsidP="00983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350F"/>
    <w:multiLevelType w:val="multilevel"/>
    <w:tmpl w:val="5888C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91C4169"/>
    <w:multiLevelType w:val="multilevel"/>
    <w:tmpl w:val="277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6AA745B0"/>
    <w:multiLevelType w:val="multilevel"/>
    <w:tmpl w:val="5FACE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20"/>
    <w:rsid w:val="00057D0B"/>
    <w:rsid w:val="000C1082"/>
    <w:rsid w:val="00136301"/>
    <w:rsid w:val="00150618"/>
    <w:rsid w:val="001E7855"/>
    <w:rsid w:val="002C198F"/>
    <w:rsid w:val="002F15CA"/>
    <w:rsid w:val="00345896"/>
    <w:rsid w:val="0037784F"/>
    <w:rsid w:val="00391F7C"/>
    <w:rsid w:val="003D4E7C"/>
    <w:rsid w:val="00487420"/>
    <w:rsid w:val="00496E64"/>
    <w:rsid w:val="00592EAC"/>
    <w:rsid w:val="006045BE"/>
    <w:rsid w:val="006D7D0F"/>
    <w:rsid w:val="009622C9"/>
    <w:rsid w:val="0098393E"/>
    <w:rsid w:val="00983C07"/>
    <w:rsid w:val="009E70C0"/>
    <w:rsid w:val="00A04A8E"/>
    <w:rsid w:val="00A701BA"/>
    <w:rsid w:val="00A81632"/>
    <w:rsid w:val="00B00616"/>
    <w:rsid w:val="00B92CEF"/>
    <w:rsid w:val="00C53083"/>
    <w:rsid w:val="00D80582"/>
    <w:rsid w:val="00F137C3"/>
    <w:rsid w:val="00F15B69"/>
    <w:rsid w:val="00F877FB"/>
    <w:rsid w:val="00FE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48F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1E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784F"/>
  </w:style>
  <w:style w:type="paragraph" w:customStyle="1" w:styleId="c4">
    <w:name w:val="c4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784F"/>
  </w:style>
  <w:style w:type="paragraph" w:customStyle="1" w:styleId="c10">
    <w:name w:val="c10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3C07"/>
  </w:style>
  <w:style w:type="paragraph" w:styleId="aa">
    <w:name w:val="footer"/>
    <w:basedOn w:val="a"/>
    <w:link w:val="ab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3C07"/>
  </w:style>
  <w:style w:type="paragraph" w:styleId="ac">
    <w:name w:val="Normal (Web)"/>
    <w:basedOn w:val="a"/>
    <w:uiPriority w:val="99"/>
    <w:unhideWhenUsed/>
    <w:rsid w:val="0098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83C07"/>
    <w:rPr>
      <w:b/>
      <w:bCs/>
    </w:rPr>
  </w:style>
  <w:style w:type="character" w:customStyle="1" w:styleId="c6">
    <w:name w:val="c6"/>
    <w:basedOn w:val="a0"/>
    <w:rsid w:val="00136301"/>
  </w:style>
  <w:style w:type="character" w:customStyle="1" w:styleId="c7">
    <w:name w:val="c7"/>
    <w:basedOn w:val="a0"/>
    <w:rsid w:val="00136301"/>
  </w:style>
  <w:style w:type="character" w:customStyle="1" w:styleId="20">
    <w:name w:val="2"/>
    <w:basedOn w:val="a0"/>
    <w:rsid w:val="00FE77DB"/>
  </w:style>
  <w:style w:type="table" w:styleId="ae">
    <w:name w:val="Table Grid"/>
    <w:basedOn w:val="a1"/>
    <w:uiPriority w:val="39"/>
    <w:rsid w:val="0049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3E6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1E9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784F"/>
  </w:style>
  <w:style w:type="paragraph" w:customStyle="1" w:styleId="c4">
    <w:name w:val="c4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784F"/>
  </w:style>
  <w:style w:type="paragraph" w:customStyle="1" w:styleId="c10">
    <w:name w:val="c10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37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3C07"/>
  </w:style>
  <w:style w:type="paragraph" w:styleId="aa">
    <w:name w:val="footer"/>
    <w:basedOn w:val="a"/>
    <w:link w:val="ab"/>
    <w:uiPriority w:val="99"/>
    <w:unhideWhenUsed/>
    <w:rsid w:val="00983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3C07"/>
  </w:style>
  <w:style w:type="paragraph" w:styleId="ac">
    <w:name w:val="Normal (Web)"/>
    <w:basedOn w:val="a"/>
    <w:uiPriority w:val="99"/>
    <w:unhideWhenUsed/>
    <w:rsid w:val="00983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983C07"/>
    <w:rPr>
      <w:b/>
      <w:bCs/>
    </w:rPr>
  </w:style>
  <w:style w:type="character" w:customStyle="1" w:styleId="c6">
    <w:name w:val="c6"/>
    <w:basedOn w:val="a0"/>
    <w:rsid w:val="00136301"/>
  </w:style>
  <w:style w:type="character" w:customStyle="1" w:styleId="c7">
    <w:name w:val="c7"/>
    <w:basedOn w:val="a0"/>
    <w:rsid w:val="00136301"/>
  </w:style>
  <w:style w:type="character" w:customStyle="1" w:styleId="20">
    <w:name w:val="2"/>
    <w:basedOn w:val="a0"/>
    <w:rsid w:val="00FE77DB"/>
  </w:style>
  <w:style w:type="table" w:styleId="ae">
    <w:name w:val="Table Grid"/>
    <w:basedOn w:val="a1"/>
    <w:uiPriority w:val="39"/>
    <w:rsid w:val="0049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8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tchernitzkaja.ds23@yandex.ru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85DFA-1631-40F8-9013-77F2C0B3D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WinHome</dc:creator>
  <cp:lastModifiedBy>Ах</cp:lastModifiedBy>
  <cp:revision>3</cp:revision>
  <cp:lastPrinted>2022-05-26T21:14:00Z</cp:lastPrinted>
  <dcterms:created xsi:type="dcterms:W3CDTF">2023-04-08T17:35:00Z</dcterms:created>
  <dcterms:modified xsi:type="dcterms:W3CDTF">2023-04-08T18:38:00Z</dcterms:modified>
</cp:coreProperties>
</file>